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CD9" w:rsidRPr="001D2FB8" w:rsidRDefault="00660CD9" w:rsidP="00660CD9">
      <w:pPr>
        <w:jc w:val="center"/>
        <w:rPr>
          <w:rFonts w:ascii="ScalaSans" w:hAnsi="ScalaSans"/>
          <w:b/>
          <w:bCs/>
          <w:sz w:val="36"/>
          <w:szCs w:val="22"/>
          <w:lang w:val="fr-FR"/>
        </w:rPr>
      </w:pP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PROGRAM</w:t>
      </w:r>
      <w:r w:rsidR="00985384"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ME</w:t>
      </w: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 xml:space="preserve"> E</w:t>
      </w:r>
      <w:r w:rsidR="00985384"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T</w:t>
      </w: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 xml:space="preserve"> AGENDA</w:t>
      </w:r>
    </w:p>
    <w:p w:rsidR="00660CD9" w:rsidRPr="001D2FB8" w:rsidRDefault="00660CD9" w:rsidP="00660CD9">
      <w:pPr>
        <w:jc w:val="center"/>
        <w:rPr>
          <w:rFonts w:ascii="ScalaSans" w:hAnsi="ScalaSans"/>
          <w:b/>
          <w:bCs/>
          <w:szCs w:val="22"/>
          <w:lang w:val="fr-FR"/>
        </w:rPr>
      </w:pPr>
    </w:p>
    <w:p w:rsidR="00660CD9" w:rsidRPr="001D2FB8" w:rsidRDefault="00985384" w:rsidP="00660CD9">
      <w:pPr>
        <w:jc w:val="center"/>
        <w:rPr>
          <w:rFonts w:ascii="ScalaSans" w:hAnsi="ScalaSans"/>
          <w:b/>
          <w:bCs/>
          <w:color w:val="947631"/>
          <w:sz w:val="32"/>
          <w:szCs w:val="22"/>
          <w:lang w:val="fr-FR"/>
        </w:rPr>
      </w:pP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SÉ</w:t>
      </w:r>
      <w:r w:rsidR="00660CD9"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MIN</w:t>
      </w: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AIRE</w:t>
      </w:r>
    </w:p>
    <w:p w:rsidR="00660CD9" w:rsidRPr="001D2FB8" w:rsidRDefault="00660CD9" w:rsidP="00660CD9">
      <w:pPr>
        <w:jc w:val="center"/>
        <w:rPr>
          <w:rFonts w:ascii="ScalaSans" w:hAnsi="ScalaSans"/>
          <w:b/>
          <w:bCs/>
          <w:color w:val="7030A0"/>
          <w:sz w:val="14"/>
          <w:szCs w:val="22"/>
          <w:lang w:val="fr-FR"/>
        </w:rPr>
      </w:pPr>
    </w:p>
    <w:p w:rsidR="00985384" w:rsidRPr="001D2FB8" w:rsidRDefault="00EA5E5A" w:rsidP="00985384">
      <w:pPr>
        <w:jc w:val="center"/>
        <w:rPr>
          <w:rFonts w:ascii="ScalaSans" w:hAnsi="ScalaSans"/>
          <w:b/>
          <w:bCs/>
          <w:i/>
          <w:iCs/>
          <w:szCs w:val="22"/>
          <w:lang w:val="fr-FR"/>
        </w:rPr>
      </w:pPr>
      <w:r w:rsidRPr="001D2FB8">
        <w:rPr>
          <w:rFonts w:ascii="ScalaSans" w:hAnsi="ScalaSans"/>
          <w:b/>
          <w:bCs/>
          <w:i/>
          <w:iCs/>
          <w:szCs w:val="22"/>
          <w:lang w:val="fr-FR"/>
        </w:rPr>
        <w:t>Partage d’</w:t>
      </w:r>
      <w:r w:rsidR="00985384" w:rsidRPr="001D2FB8">
        <w:rPr>
          <w:rFonts w:ascii="ScalaSans" w:hAnsi="ScalaSans"/>
          <w:b/>
          <w:bCs/>
          <w:i/>
          <w:iCs/>
          <w:szCs w:val="22"/>
          <w:lang w:val="fr-FR"/>
        </w:rPr>
        <w:t>expérience</w:t>
      </w:r>
      <w:r w:rsidRPr="001D2FB8">
        <w:rPr>
          <w:rFonts w:ascii="ScalaSans" w:hAnsi="ScalaSans"/>
          <w:b/>
          <w:bCs/>
          <w:i/>
          <w:iCs/>
          <w:szCs w:val="22"/>
          <w:lang w:val="fr-FR"/>
        </w:rPr>
        <w:t>s</w:t>
      </w:r>
      <w:r w:rsidR="00985384" w:rsidRPr="001D2FB8">
        <w:rPr>
          <w:rFonts w:ascii="ScalaSans" w:hAnsi="ScalaSans"/>
          <w:b/>
          <w:bCs/>
          <w:i/>
          <w:iCs/>
          <w:szCs w:val="22"/>
          <w:lang w:val="fr-FR"/>
        </w:rPr>
        <w:t xml:space="preserve"> d'audit </w:t>
      </w:r>
      <w:r w:rsidRPr="001D2FB8">
        <w:rPr>
          <w:rFonts w:ascii="ScalaSans" w:hAnsi="ScalaSans"/>
          <w:b/>
          <w:bCs/>
          <w:i/>
          <w:iCs/>
          <w:szCs w:val="22"/>
          <w:lang w:val="fr-FR"/>
        </w:rPr>
        <w:t>ODD</w:t>
      </w:r>
      <w:r w:rsidR="00985384" w:rsidRPr="001D2FB8">
        <w:rPr>
          <w:rFonts w:ascii="ScalaSans" w:hAnsi="ScalaSans"/>
          <w:b/>
          <w:bCs/>
          <w:i/>
          <w:iCs/>
          <w:szCs w:val="22"/>
          <w:lang w:val="fr-FR"/>
        </w:rPr>
        <w:br/>
        <w:t>- Une vue de différentes régions</w:t>
      </w:r>
    </w:p>
    <w:p w:rsidR="00660CD9" w:rsidRPr="00BC0A4C" w:rsidRDefault="00660CD9" w:rsidP="00660CD9">
      <w:pPr>
        <w:jc w:val="center"/>
        <w:rPr>
          <w:rFonts w:ascii="ScalaSans" w:hAnsi="ScalaSans"/>
          <w:b/>
          <w:bCs/>
          <w:i/>
          <w:iCs/>
          <w:sz w:val="10"/>
          <w:szCs w:val="22"/>
          <w:lang w:val="fr-FR"/>
        </w:rPr>
      </w:pPr>
    </w:p>
    <w:p w:rsidR="00EA5E5A" w:rsidRPr="001D2FB8" w:rsidRDefault="00EA5E5A" w:rsidP="00660CD9">
      <w:pPr>
        <w:jc w:val="center"/>
        <w:rPr>
          <w:rFonts w:ascii="ScalaSans" w:hAnsi="ScalaSans"/>
          <w:b/>
          <w:bCs/>
          <w:i/>
          <w:iCs/>
          <w:sz w:val="20"/>
          <w:szCs w:val="22"/>
          <w:lang w:val="fr-FR"/>
        </w:rPr>
      </w:pPr>
    </w:p>
    <w:p w:rsidR="00660CD9" w:rsidRPr="001D2FB8" w:rsidRDefault="00660CD9" w:rsidP="00660CD9">
      <w:pPr>
        <w:jc w:val="center"/>
        <w:rPr>
          <w:rFonts w:ascii="ScalaSans" w:hAnsi="ScalaSans"/>
          <w:b/>
          <w:bCs/>
          <w:szCs w:val="22"/>
          <w:lang w:val="fr-FR"/>
        </w:rPr>
      </w:pPr>
      <w:r w:rsidRPr="001D2FB8">
        <w:rPr>
          <w:rFonts w:ascii="ScalaSans" w:hAnsi="ScalaSans"/>
          <w:b/>
          <w:bCs/>
          <w:iCs/>
          <w:szCs w:val="22"/>
          <w:lang w:val="fr-FR"/>
        </w:rPr>
        <w:t>Lisboa</w:t>
      </w:r>
      <w:r w:rsidRPr="001D2FB8">
        <w:rPr>
          <w:rFonts w:ascii="ScalaSans" w:hAnsi="ScalaSans"/>
          <w:b/>
          <w:bCs/>
          <w:i/>
          <w:iCs/>
          <w:szCs w:val="22"/>
          <w:lang w:val="fr-FR"/>
        </w:rPr>
        <w:t>,</w:t>
      </w:r>
      <w:r w:rsidRPr="001D2FB8">
        <w:rPr>
          <w:rFonts w:ascii="ScalaSans" w:hAnsi="ScalaSans"/>
          <w:b/>
          <w:bCs/>
          <w:iCs/>
          <w:szCs w:val="22"/>
          <w:lang w:val="fr-FR"/>
        </w:rPr>
        <w:t xml:space="preserve"> 21-22</w:t>
      </w:r>
      <w:r w:rsidRPr="001D2FB8">
        <w:rPr>
          <w:rFonts w:ascii="ScalaSans" w:hAnsi="ScalaSans"/>
          <w:b/>
          <w:bCs/>
          <w:szCs w:val="22"/>
          <w:lang w:val="fr-FR"/>
        </w:rPr>
        <w:t xml:space="preserve"> novembr</w:t>
      </w:r>
      <w:r w:rsidR="00EA5E5A" w:rsidRPr="001D2FB8">
        <w:rPr>
          <w:rFonts w:ascii="ScalaSans" w:hAnsi="ScalaSans"/>
          <w:b/>
          <w:bCs/>
          <w:szCs w:val="22"/>
          <w:lang w:val="fr-FR"/>
        </w:rPr>
        <w:t>e</w:t>
      </w:r>
      <w:r w:rsidRPr="001D2FB8">
        <w:rPr>
          <w:rFonts w:ascii="ScalaSans" w:hAnsi="ScalaSans"/>
          <w:b/>
          <w:bCs/>
          <w:szCs w:val="22"/>
          <w:lang w:val="fr-FR"/>
        </w:rPr>
        <w:t xml:space="preserve"> 2019</w:t>
      </w:r>
    </w:p>
    <w:p w:rsidR="00660CD9" w:rsidRPr="001D2FB8" w:rsidRDefault="00660CD9" w:rsidP="00660CD9">
      <w:pPr>
        <w:jc w:val="center"/>
        <w:rPr>
          <w:rFonts w:ascii="ScalaSans" w:hAnsi="ScalaSans"/>
          <w:b/>
          <w:bCs/>
          <w:szCs w:val="22"/>
          <w:lang w:val="fr-FR"/>
        </w:rPr>
      </w:pPr>
    </w:p>
    <w:p w:rsidR="00660CD9" w:rsidRPr="001D2FB8" w:rsidRDefault="00660CD9" w:rsidP="00660CD9">
      <w:pPr>
        <w:jc w:val="center"/>
        <w:rPr>
          <w:rFonts w:ascii="ScalaSans" w:hAnsi="ScalaSans"/>
          <w:b/>
          <w:bCs/>
          <w:color w:val="947631"/>
          <w:sz w:val="22"/>
          <w:szCs w:val="22"/>
          <w:lang w:val="fr-FR"/>
        </w:rPr>
      </w:pPr>
      <w:r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>L</w:t>
      </w:r>
      <w:r w:rsidR="00EA5E5A"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>IEU</w:t>
      </w:r>
    </w:p>
    <w:p w:rsidR="00660CD9" w:rsidRPr="001D2FB8" w:rsidRDefault="007049EA" w:rsidP="00660CD9">
      <w:pPr>
        <w:jc w:val="center"/>
        <w:rPr>
          <w:rFonts w:ascii="ScalaSans" w:hAnsi="ScalaSans"/>
          <w:b/>
          <w:bCs/>
          <w:color w:val="947631"/>
          <w:sz w:val="22"/>
          <w:szCs w:val="22"/>
          <w:lang w:val="fr-FR"/>
        </w:rPr>
      </w:pPr>
      <w:r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>Ancienne Salle des Conférences</w:t>
      </w:r>
      <w:r w:rsidR="00660CD9"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 xml:space="preserve"> d</w:t>
      </w:r>
      <w:r w:rsidR="00B978B7"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>e la</w:t>
      </w:r>
      <w:r w:rsidR="00660CD9"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 xml:space="preserve"> </w:t>
      </w:r>
      <w:r w:rsidRPr="001D2FB8">
        <w:rPr>
          <w:rFonts w:ascii="ScalaSans" w:hAnsi="ScalaSans"/>
          <w:b/>
          <w:bCs/>
          <w:color w:val="947631"/>
          <w:sz w:val="22"/>
          <w:szCs w:val="22"/>
          <w:lang w:val="fr-FR"/>
        </w:rPr>
        <w:t>Cour des Comptes</w:t>
      </w:r>
    </w:p>
    <w:p w:rsidR="00660CD9" w:rsidRPr="00D25D80" w:rsidRDefault="001D2FB8" w:rsidP="00660CD9">
      <w:pPr>
        <w:jc w:val="center"/>
        <w:rPr>
          <w:rFonts w:ascii="ScalaSans" w:hAnsi="ScalaSans"/>
          <w:b/>
          <w:bCs/>
          <w:color w:val="947631"/>
          <w:sz w:val="22"/>
          <w:szCs w:val="22"/>
        </w:rPr>
      </w:pPr>
      <w:r w:rsidRPr="00D25D80">
        <w:rPr>
          <w:rFonts w:ascii="ScalaSans" w:hAnsi="ScalaSans"/>
          <w:b/>
          <w:bCs/>
          <w:color w:val="947631"/>
          <w:sz w:val="22"/>
          <w:szCs w:val="22"/>
        </w:rPr>
        <w:t xml:space="preserve">Av. Infante D. Henrique, </w:t>
      </w:r>
      <w:r w:rsidR="00660CD9" w:rsidRPr="00D25D80">
        <w:rPr>
          <w:rFonts w:ascii="ScalaSans" w:hAnsi="ScalaSans"/>
          <w:b/>
          <w:bCs/>
          <w:color w:val="947631"/>
          <w:sz w:val="22"/>
          <w:szCs w:val="22"/>
        </w:rPr>
        <w:t>1 C - Lisboa</w:t>
      </w:r>
    </w:p>
    <w:p w:rsidR="00660CD9" w:rsidRPr="00D25D80" w:rsidRDefault="00660CD9" w:rsidP="00660CD9">
      <w:pPr>
        <w:jc w:val="center"/>
        <w:rPr>
          <w:rFonts w:ascii="ScalaSans" w:hAnsi="ScalaSans"/>
          <w:b/>
          <w:bCs/>
          <w:color w:val="0F243E" w:themeColor="text2" w:themeShade="80"/>
          <w:sz w:val="6"/>
          <w:szCs w:val="22"/>
          <w:u w:val="single"/>
        </w:rPr>
      </w:pPr>
    </w:p>
    <w:p w:rsidR="00660CD9" w:rsidRPr="00D25D80" w:rsidRDefault="00660CD9" w:rsidP="00660CD9">
      <w:pPr>
        <w:jc w:val="center"/>
        <w:rPr>
          <w:rFonts w:ascii="ScalaSans" w:hAnsi="ScalaSans"/>
          <w:b/>
          <w:bCs/>
          <w:sz w:val="16"/>
          <w:szCs w:val="22"/>
          <w:u w:val="single"/>
        </w:rPr>
      </w:pPr>
    </w:p>
    <w:p w:rsidR="00660CD9" w:rsidRPr="00D25D80" w:rsidRDefault="00660CD9" w:rsidP="00660CD9">
      <w:pPr>
        <w:jc w:val="center"/>
        <w:rPr>
          <w:rFonts w:ascii="ScalaSans" w:hAnsi="ScalaSans"/>
          <w:b/>
          <w:bCs/>
          <w:sz w:val="16"/>
          <w:szCs w:val="22"/>
          <w:u w:val="single"/>
        </w:rPr>
      </w:pPr>
    </w:p>
    <w:p w:rsidR="00660CD9" w:rsidRPr="001D2FB8" w:rsidRDefault="00660CD9" w:rsidP="00660CD9">
      <w:pPr>
        <w:jc w:val="center"/>
        <w:rPr>
          <w:rFonts w:ascii="ScalaSans" w:hAnsi="ScalaSans"/>
          <w:b/>
          <w:bCs/>
          <w:color w:val="947631"/>
          <w:sz w:val="32"/>
          <w:szCs w:val="22"/>
          <w:lang w:val="fr-FR"/>
        </w:rPr>
      </w:pP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21 NOVEMBR</w:t>
      </w:r>
      <w:r w:rsidR="007049EA"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E</w:t>
      </w: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 xml:space="preserve"> 2019 (</w:t>
      </w:r>
      <w:r w:rsidR="007049EA"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JEUDI</w:t>
      </w: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)</w:t>
      </w:r>
    </w:p>
    <w:p w:rsidR="00660CD9" w:rsidRPr="001D2FB8" w:rsidRDefault="00660CD9" w:rsidP="0052235D">
      <w:pPr>
        <w:jc w:val="center"/>
        <w:rPr>
          <w:rFonts w:ascii="ScalaSans" w:hAnsi="ScalaSans"/>
          <w:b/>
          <w:bCs/>
          <w:color w:val="947631"/>
          <w:sz w:val="32"/>
          <w:szCs w:val="22"/>
          <w:lang w:val="fr-FR"/>
        </w:rPr>
      </w:pPr>
    </w:p>
    <w:p w:rsidR="00786974" w:rsidRPr="001D2FB8" w:rsidRDefault="00786974" w:rsidP="00443E64">
      <w:pPr>
        <w:jc w:val="left"/>
        <w:rPr>
          <w:rFonts w:ascii="ScalaSans" w:hAnsi="ScalaSans"/>
          <w:b/>
          <w:bCs/>
          <w:sz w:val="22"/>
          <w:szCs w:val="22"/>
          <w:u w:val="single"/>
          <w:lang w:val="fr-FR"/>
        </w:rPr>
      </w:pPr>
    </w:p>
    <w:tbl>
      <w:tblPr>
        <w:tblW w:w="12948" w:type="dxa"/>
        <w:tblInd w:w="-5" w:type="dxa"/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699"/>
        <w:gridCol w:w="1260"/>
        <w:gridCol w:w="6969"/>
        <w:gridCol w:w="3020"/>
      </w:tblGrid>
      <w:tr w:rsidR="00D07D83" w:rsidRPr="00F75CB8" w:rsidTr="005070BF">
        <w:trPr>
          <w:gridAfter w:val="1"/>
          <w:wAfter w:w="3020" w:type="dxa"/>
          <w:trHeight w:val="406"/>
        </w:trPr>
        <w:tc>
          <w:tcPr>
            <w:tcW w:w="1699" w:type="dxa"/>
            <w:shd w:val="clear" w:color="auto" w:fill="FFFFFF" w:themeFill="background1"/>
          </w:tcPr>
          <w:p w:rsidR="00D07D83" w:rsidRPr="001D2FB8" w:rsidRDefault="00D07D83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08h30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D07D83" w:rsidRPr="001D2FB8" w:rsidRDefault="00B978B7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  <w:t>Départ des hôtels pour le lie du séminaire</w:t>
            </w:r>
          </w:p>
          <w:p w:rsidR="00D07D83" w:rsidRPr="001D2FB8" w:rsidRDefault="00D07D83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</w:tr>
      <w:tr w:rsidR="00212761" w:rsidRPr="001D2FB8" w:rsidTr="005070BF">
        <w:trPr>
          <w:gridAfter w:val="1"/>
          <w:wAfter w:w="3020" w:type="dxa"/>
          <w:trHeight w:val="253"/>
        </w:trPr>
        <w:tc>
          <w:tcPr>
            <w:tcW w:w="1699" w:type="dxa"/>
            <w:vMerge w:val="restart"/>
            <w:shd w:val="clear" w:color="auto" w:fill="FFFFFF" w:themeFill="background1"/>
            <w:hideMark/>
          </w:tcPr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09h00-09h45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212761" w:rsidRPr="001D2FB8" w:rsidRDefault="00B978B7" w:rsidP="00B978B7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BIENVENUE </w:t>
            </w:r>
          </w:p>
        </w:tc>
      </w:tr>
      <w:tr w:rsidR="00A34549" w:rsidRPr="00F75CB8" w:rsidTr="005070BF">
        <w:trPr>
          <w:gridAfter w:val="1"/>
          <w:wAfter w:w="3020" w:type="dxa"/>
          <w:trHeight w:val="469"/>
        </w:trPr>
        <w:tc>
          <w:tcPr>
            <w:tcW w:w="1699" w:type="dxa"/>
            <w:vMerge/>
            <w:shd w:val="clear" w:color="auto" w:fill="FFFFFF" w:themeFill="background1"/>
          </w:tcPr>
          <w:p w:rsidR="00A34549" w:rsidRPr="001D2FB8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1D2FB8" w:rsidRDefault="009E7CB1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</w:pP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  <w:t>Ví</w:t>
            </w:r>
            <w:r w:rsidR="00A34549" w:rsidRPr="001D2FB8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  <w:t>tor</w:t>
            </w:r>
            <w:proofErr w:type="spellEnd"/>
            <w:r w:rsidR="00A34549" w:rsidRPr="001D2FB8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 Caldeira</w:t>
            </w:r>
            <w:r w:rsidR="00A34549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,</w:t>
            </w:r>
            <w:r w:rsidR="00A34549" w:rsidRPr="001D2FB8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r w:rsidR="00A34549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Pr</w:t>
            </w:r>
            <w:r w:rsidR="00B978B7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é</w:t>
            </w:r>
            <w:r w:rsidR="00A34549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sident </w:t>
            </w:r>
            <w:r w:rsidR="00660CD9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F53B77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e la Cour des Comptes</w:t>
            </w:r>
          </w:p>
          <w:p w:rsidR="00994E21" w:rsidRPr="001D2FB8" w:rsidRDefault="00F53B77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António </w:t>
            </w: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  <w:t>Guterres</w:t>
            </w:r>
            <w:proofErr w:type="spellEnd"/>
            <w:r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, Secrétaire-Général des Nations Unies (Message)</w:t>
            </w:r>
          </w:p>
          <w:p w:rsidR="00F53B77" w:rsidRPr="001D2FB8" w:rsidRDefault="00F53B77" w:rsidP="00F53B77">
            <w:pPr>
              <w:pStyle w:val="PargrafodaLista"/>
              <w:ind w:left="0"/>
              <w:contextualSpacing w:val="0"/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  <w:lang w:val="fr-FR"/>
              </w:rPr>
            </w:pPr>
          </w:p>
        </w:tc>
      </w:tr>
      <w:tr w:rsidR="00A34549" w:rsidRPr="00F75CB8" w:rsidTr="005070BF">
        <w:trPr>
          <w:gridAfter w:val="1"/>
          <w:wAfter w:w="3020" w:type="dxa"/>
          <w:trHeight w:val="227"/>
        </w:trPr>
        <w:tc>
          <w:tcPr>
            <w:tcW w:w="1699" w:type="dxa"/>
            <w:vMerge/>
            <w:shd w:val="clear" w:color="auto" w:fill="FFFFFF" w:themeFill="background1"/>
          </w:tcPr>
          <w:p w:rsidR="00A34549" w:rsidRPr="001D2FB8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1D2FB8" w:rsidRDefault="00F53B77" w:rsidP="00BB2203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Progrès dans les ODD: Où en sommes-nous?</w:t>
            </w:r>
          </w:p>
        </w:tc>
      </w:tr>
      <w:tr w:rsidR="00212761" w:rsidRPr="00F75CB8" w:rsidTr="005070BF">
        <w:trPr>
          <w:gridAfter w:val="1"/>
          <w:wAfter w:w="3020" w:type="dxa"/>
          <w:trHeight w:val="967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4177CB" w:rsidRPr="001D2FB8" w:rsidRDefault="004177CB" w:rsidP="004177CB">
            <w:pPr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</w:pP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Dmitrii</w:t>
            </w:r>
            <w:proofErr w:type="spellEnd"/>
            <w:r w:rsidRPr="001D2FB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 Zaitsev</w:t>
            </w:r>
            <w:r w:rsidRPr="001D2FB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, Présidence de l’INTOSAI </w:t>
            </w:r>
          </w:p>
          <w:p w:rsidR="004177CB" w:rsidRPr="001D2FB8" w:rsidRDefault="004177CB" w:rsidP="004177CB">
            <w:pPr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</w:pPr>
            <w:r w:rsidRPr="001D2FB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Mamadou Faye</w:t>
            </w:r>
            <w:r w:rsidRPr="001D2FB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, Présidence de l’AFROSAI </w:t>
            </w:r>
          </w:p>
          <w:p w:rsidR="004177CB" w:rsidRPr="001D2FB8" w:rsidRDefault="004177CB" w:rsidP="004177CB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</w:pP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 w:eastAsia="en-US"/>
              </w:rPr>
              <w:t>Seyit</w:t>
            </w:r>
            <w:proofErr w:type="spellEnd"/>
            <w:r w:rsidRPr="001D2FB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 w:eastAsia="en-US"/>
              </w:rPr>
              <w:t xml:space="preserve"> </w:t>
            </w: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 w:eastAsia="en-US"/>
              </w:rPr>
              <w:t>Ba</w:t>
            </w:r>
            <w:r w:rsidRPr="001D2FB8">
              <w:rPr>
                <w:rFonts w:ascii="Cambria" w:hAnsi="Cambria" w:cs="Cambria"/>
                <w:i/>
                <w:color w:val="4A442A" w:themeColor="background2" w:themeShade="40"/>
                <w:sz w:val="20"/>
                <w:szCs w:val="20"/>
                <w:lang w:val="fr-FR" w:eastAsia="en-US"/>
              </w:rPr>
              <w:t>ş</w:t>
            </w:r>
            <w:proofErr w:type="spellEnd"/>
            <w:r w:rsidRPr="001D2FB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 w:eastAsia="en-US"/>
              </w:rPr>
              <w:t>, Prési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  <w:t>dent de l’</w:t>
            </w:r>
            <w:r w:rsidRPr="001D2FB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>EUROSAI</w:t>
            </w:r>
          </w:p>
          <w:p w:rsidR="004177CB" w:rsidRPr="001D2FB8" w:rsidRDefault="004177CB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</w:p>
          <w:p w:rsidR="00212761" w:rsidRPr="001D2FB8" w:rsidRDefault="00212761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</w:tr>
      <w:tr w:rsidR="00212761" w:rsidRPr="00F75CB8" w:rsidTr="005070BF">
        <w:trPr>
          <w:gridAfter w:val="1"/>
          <w:wAfter w:w="3020" w:type="dxa"/>
          <w:trHeight w:val="334"/>
        </w:trPr>
        <w:tc>
          <w:tcPr>
            <w:tcW w:w="1699" w:type="dxa"/>
            <w:vMerge w:val="restart"/>
            <w:shd w:val="clear" w:color="auto" w:fill="FFFFFF" w:themeFill="background1"/>
          </w:tcPr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09h45-10h15</w:t>
            </w:r>
          </w:p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212761" w:rsidRPr="001D2FB8" w:rsidRDefault="00212761" w:rsidP="00FD03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FD0364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SESS</w:t>
            </w:r>
            <w:r w:rsidR="006330B4" w:rsidRPr="00FD0364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ION</w:t>
            </w:r>
            <w:r w:rsidR="003B7F15" w:rsidRPr="00C16C33">
              <w:rPr>
                <w:rFonts w:ascii="ScalaSans" w:hAnsi="ScalaSans"/>
                <w:b/>
                <w:color w:val="00B050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I</w:t>
            </w:r>
            <w:r w:rsidR="00D27944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- </w:t>
            </w:r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Introdu</w:t>
            </w:r>
            <w:r w:rsidR="006330B4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ction au thème</w:t>
            </w:r>
          </w:p>
        </w:tc>
      </w:tr>
      <w:tr w:rsidR="00212761" w:rsidRPr="00F75CB8" w:rsidTr="005070BF">
        <w:trPr>
          <w:gridAfter w:val="1"/>
          <w:wAfter w:w="3020" w:type="dxa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5070BF" w:rsidRPr="00FD0364" w:rsidRDefault="005070BF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FD0364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Une vue </w:t>
            </w:r>
            <w:r w:rsidR="002B47CB" w:rsidRPr="00FD0364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d’ensemble</w:t>
            </w:r>
          </w:p>
          <w:p w:rsidR="004177CB" w:rsidRPr="001D2FB8" w:rsidRDefault="004177CB" w:rsidP="004177CB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</w:pPr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>Silke Steiner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  <w:t>,</w:t>
            </w:r>
            <w:r w:rsidRPr="001D2FB8">
              <w:rPr>
                <w:rFonts w:ascii="ScalaSans" w:hAnsi="ScalaSans" w:cs="Calibri"/>
                <w:bCs/>
                <w:smallCaps/>
                <w:color w:val="947631"/>
                <w:sz w:val="20"/>
                <w:szCs w:val="20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  <w:t xml:space="preserve">Secrétariat de l’INTOSAI </w:t>
            </w:r>
          </w:p>
          <w:p w:rsidR="004177CB" w:rsidRPr="001D2FB8" w:rsidRDefault="004177CB" w:rsidP="004177CB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4A442A" w:themeColor="background2" w:themeShade="40"/>
                <w:sz w:val="20"/>
                <w:szCs w:val="20"/>
                <w:lang w:val="fr-FR"/>
              </w:rPr>
            </w:pP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>Einar</w:t>
            </w:r>
            <w:proofErr w:type="spellEnd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>G</w:t>
            </w:r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14"/>
                <w:szCs w:val="20"/>
                <w:lang w:val="fr-FR"/>
              </w:rPr>
              <w:t>Ø</w:t>
            </w:r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>rrissen</w:t>
            </w:r>
            <w:proofErr w:type="spellEnd"/>
            <w:r w:rsidRPr="001D2FB8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  <w:t>, Initiative de Développement de l'INTOSAI (IDI)</w:t>
            </w:r>
          </w:p>
          <w:p w:rsidR="004177CB" w:rsidRPr="001D2FB8" w:rsidRDefault="004177CB" w:rsidP="004177CB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</w:pP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>Archana</w:t>
            </w:r>
            <w:proofErr w:type="spellEnd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>Shirsat</w:t>
            </w:r>
            <w:proofErr w:type="spellEnd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, 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FR"/>
              </w:rPr>
              <w:t>Initiative de Développement de l'INTOSAI (IDI)</w:t>
            </w:r>
          </w:p>
          <w:p w:rsidR="004177CB" w:rsidRPr="001D2FB8" w:rsidRDefault="004177CB" w:rsidP="005070BF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</w:tr>
      <w:tr w:rsidR="00A34549" w:rsidRPr="00F75CB8" w:rsidTr="005070BF">
        <w:trPr>
          <w:gridAfter w:val="1"/>
          <w:wAfter w:w="3020" w:type="dxa"/>
        </w:trPr>
        <w:tc>
          <w:tcPr>
            <w:tcW w:w="1699" w:type="dxa"/>
            <w:vMerge w:val="restart"/>
            <w:shd w:val="clear" w:color="auto" w:fill="FFFFFF" w:themeFill="background1"/>
          </w:tcPr>
          <w:p w:rsidR="00A34549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10h15-10h45</w:t>
            </w:r>
          </w:p>
          <w:p w:rsidR="00A34549" w:rsidRPr="001D2FB8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FC3C06" w:rsidRPr="001D2FB8" w:rsidRDefault="002B47CB" w:rsidP="002B47CB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Le point de vue des intervenants</w:t>
            </w:r>
            <w:r w:rsidR="00A34549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</w:t>
            </w:r>
          </w:p>
          <w:p w:rsidR="002B47CB" w:rsidRPr="001D2FB8" w:rsidRDefault="002B47CB" w:rsidP="002B47CB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</w:tr>
      <w:tr w:rsidR="00A34549" w:rsidRPr="00F75CB8" w:rsidTr="005070BF">
        <w:trPr>
          <w:gridAfter w:val="1"/>
          <w:wAfter w:w="3020" w:type="dxa"/>
        </w:trPr>
        <w:tc>
          <w:tcPr>
            <w:tcW w:w="1699" w:type="dxa"/>
            <w:vMerge/>
            <w:shd w:val="clear" w:color="auto" w:fill="FFFFFF" w:themeFill="background1"/>
            <w:hideMark/>
          </w:tcPr>
          <w:p w:rsidR="00A34549" w:rsidRPr="001D2FB8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1D2FB8" w:rsidRDefault="00A34549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sz w:val="22"/>
                <w:szCs w:val="22"/>
                <w:lang w:val="fr-FR"/>
              </w:rPr>
              <w:t>I –</w:t>
            </w:r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2B47C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La</w:t>
            </w:r>
            <w:r w:rsidR="007A205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perspe</w:t>
            </w:r>
            <w:r w:rsidR="002B47C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c</w:t>
            </w:r>
            <w:r w:rsidR="007A205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tiv</w:t>
            </w:r>
            <w:r w:rsidR="002B47C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e</w:t>
            </w:r>
            <w:r w:rsidR="007A205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portug</w:t>
            </w:r>
            <w:r w:rsidR="002B47C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aise</w:t>
            </w:r>
          </w:p>
          <w:p w:rsidR="00A34549" w:rsidRPr="001D2FB8" w:rsidRDefault="00B56855" w:rsidP="00405B9D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António Costa </w:t>
            </w: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Dieb</w:t>
            </w:r>
            <w:proofErr w:type="spellEnd"/>
            <w:r w:rsidR="002B47CB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, Pré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sident</w:t>
            </w:r>
            <w:r w:rsidR="007A205B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d</w:t>
            </w:r>
            <w:r w:rsidR="002B47CB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e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r w:rsidR="002B47CB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l’</w:t>
            </w:r>
            <w:r w:rsidR="00C56ED6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Ag</w:t>
            </w:r>
            <w:r w:rsidR="002B47CB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ence</w:t>
            </w:r>
            <w:r w:rsidR="00C56ED6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 p</w:t>
            </w:r>
            <w:r w:rsidR="002B47CB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our</w:t>
            </w:r>
            <w:r w:rsidR="00C56ED6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r w:rsidR="002B47CB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le Développement et la </w:t>
            </w:r>
            <w:r w:rsidR="00C16C33"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Cohésion</w:t>
            </w:r>
          </w:p>
          <w:p w:rsidR="00A34549" w:rsidRPr="00D25D80" w:rsidRDefault="00B56855" w:rsidP="00405B9D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</w:pPr>
            <w:r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Mário Parra da Silva</w:t>
            </w:r>
            <w:r w:rsidRPr="00D25D80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, </w:t>
            </w:r>
            <w:proofErr w:type="spellStart"/>
            <w:r w:rsidR="002B47CB" w:rsidRPr="00D25D80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Président</w:t>
            </w:r>
            <w:proofErr w:type="spellEnd"/>
            <w:r w:rsidR="002B47CB" w:rsidRPr="00D25D80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7A205B" w:rsidRPr="00D25D80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d</w:t>
            </w:r>
            <w:r w:rsidR="002B47CB" w:rsidRPr="00D25D80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e </w:t>
            </w:r>
            <w:proofErr w:type="spellStart"/>
            <w:r w:rsidR="002B47CB" w:rsidRPr="00D25D80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l’</w:t>
            </w:r>
            <w:r w:rsidR="00C56ED6"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Al</w:t>
            </w:r>
            <w:r w:rsidR="002B47CB"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l</w:t>
            </w:r>
            <w:r w:rsidR="00C56ED6"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ian</w:t>
            </w:r>
            <w:r w:rsidR="002B47CB"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ce</w:t>
            </w:r>
            <w:proofErr w:type="spellEnd"/>
            <w:r w:rsidR="002B47CB"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 xml:space="preserve"> ODD</w:t>
            </w:r>
            <w:r w:rsidR="00A34549" w:rsidRPr="00D25D80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 xml:space="preserve"> Portugal </w:t>
            </w:r>
          </w:p>
          <w:p w:rsidR="00443E64" w:rsidRPr="00D25D80" w:rsidRDefault="00443E64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sz w:val="22"/>
                <w:szCs w:val="22"/>
              </w:rPr>
            </w:pPr>
          </w:p>
          <w:p w:rsidR="00A34549" w:rsidRPr="001D2FB8" w:rsidRDefault="00A34549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iCs/>
                <w:szCs w:val="22"/>
                <w:lang w:val="fr-FR" w:eastAsia="en-US"/>
              </w:rPr>
              <w:t>I</w:t>
            </w:r>
            <w:r w:rsidR="00127AC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I – </w:t>
            </w:r>
            <w:r w:rsidR="002B47C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La perspective de l’Union Européenne</w:t>
            </w:r>
          </w:p>
          <w:p w:rsidR="002B47CB" w:rsidRDefault="002B47CB" w:rsidP="00FC3D79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Susanne </w:t>
            </w: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Wille</w:t>
            </w:r>
            <w:proofErr w:type="spellEnd"/>
            <w:r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, Spécialiste Principale</w:t>
            </w:r>
            <w:r w:rsidR="0070621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de la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Direction-Générale </w:t>
            </w:r>
            <w:r w:rsidR="0070621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pour l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a</w:t>
            </w:r>
            <w:r w:rsidR="0070621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Coopération Internationale et le</w:t>
            </w:r>
            <w:r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Développement de la Commission Européenne</w:t>
            </w:r>
          </w:p>
          <w:p w:rsidR="00BC0A4C" w:rsidRPr="001D2FB8" w:rsidRDefault="00BC0A4C" w:rsidP="00FC3D79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sz w:val="22"/>
                <w:szCs w:val="22"/>
                <w:lang w:val="fr-FR"/>
              </w:rPr>
            </w:pPr>
          </w:p>
        </w:tc>
      </w:tr>
      <w:tr w:rsidR="00212761" w:rsidRPr="001D2FB8" w:rsidTr="005070BF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  <w:hideMark/>
          </w:tcPr>
          <w:p w:rsidR="00212761" w:rsidRPr="001D2FB8" w:rsidRDefault="00212761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</w:t>
            </w:r>
            <w:r w:rsidR="00E52FC1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h</w:t>
            </w:r>
            <w:r w:rsidR="00E52FC1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45-11h15</w:t>
            </w: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4F3C07" w:rsidRPr="00FD0364" w:rsidRDefault="009527FA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</w:pPr>
            <w:r w:rsidRPr="00FD0364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  <w:t>Pause</w:t>
            </w:r>
            <w:r w:rsidR="00FD0364" w:rsidRPr="00FD0364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  <w:t>-</w:t>
            </w:r>
            <w:r w:rsidRPr="00FD0364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  <w:t>Café</w:t>
            </w:r>
          </w:p>
          <w:p w:rsidR="004F3C07" w:rsidRPr="001D2FB8" w:rsidRDefault="004F3C07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FR" w:eastAsia="en-US"/>
              </w:rPr>
            </w:pPr>
          </w:p>
        </w:tc>
      </w:tr>
      <w:tr w:rsidR="00212761" w:rsidRPr="00F75CB8" w:rsidTr="005070BF">
        <w:trPr>
          <w:gridAfter w:val="1"/>
          <w:wAfter w:w="3020" w:type="dxa"/>
        </w:trPr>
        <w:tc>
          <w:tcPr>
            <w:tcW w:w="1699" w:type="dxa"/>
            <w:vMerge w:val="restart"/>
            <w:shd w:val="clear" w:color="auto" w:fill="FFFFFF" w:themeFill="background1"/>
          </w:tcPr>
          <w:p w:rsidR="0021276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lastRenderedPageBreak/>
              <w:t>11h15-12h15</w:t>
            </w: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E52FC1" w:rsidP="0053352C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8"/>
                <w:szCs w:val="22"/>
                <w:lang w:val="fr-FR"/>
              </w:rPr>
            </w:pPr>
          </w:p>
          <w:p w:rsidR="00DF31E5" w:rsidRPr="001D2FB8" w:rsidRDefault="00DF31E5" w:rsidP="0053352C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8"/>
                <w:szCs w:val="22"/>
                <w:lang w:val="fr-FR"/>
              </w:rPr>
            </w:pPr>
          </w:p>
          <w:p w:rsidR="00DF31E5" w:rsidRPr="001D2FB8" w:rsidRDefault="00DF31E5" w:rsidP="0053352C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8"/>
                <w:szCs w:val="22"/>
                <w:lang w:val="fr-FR"/>
              </w:rPr>
            </w:pPr>
          </w:p>
          <w:p w:rsidR="00DF31E5" w:rsidRPr="001D2FB8" w:rsidRDefault="00DF31E5" w:rsidP="0053352C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8"/>
                <w:szCs w:val="22"/>
                <w:lang w:val="fr-FR"/>
              </w:rPr>
            </w:pPr>
          </w:p>
          <w:p w:rsidR="0070621A" w:rsidRPr="001D2FB8" w:rsidRDefault="0070621A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E52FC1" w:rsidRPr="001D2FB8" w:rsidRDefault="00434646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12h15-12h4</w:t>
            </w:r>
            <w:r w:rsidR="00E52FC1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</w:t>
            </w:r>
          </w:p>
          <w:p w:rsidR="00212761" w:rsidRPr="001D2FB8" w:rsidRDefault="00212761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F87E2F" w:rsidRPr="001D2FB8" w:rsidRDefault="00F87E2F" w:rsidP="00F87E2F">
            <w:pPr>
              <w:autoSpaceDE w:val="0"/>
              <w:autoSpaceDN w:val="0"/>
              <w:adjustRightInd w:val="0"/>
              <w:jc w:val="left"/>
              <w:rPr>
                <w:rFonts w:ascii="ScalaSans" w:hAnsi="ScalaSans"/>
                <w:b/>
                <w:bCs/>
                <w:iCs/>
                <w:sz w:val="22"/>
                <w:szCs w:val="22"/>
                <w:lang w:val="fr-FR"/>
              </w:rPr>
            </w:pPr>
            <w:r w:rsidRPr="00FD0364">
              <w:rPr>
                <w:rFonts w:ascii="ScalaSans" w:hAnsi="ScalaSans"/>
                <w:b/>
                <w:bCs/>
                <w:iCs/>
                <w:sz w:val="22"/>
                <w:szCs w:val="22"/>
                <w:lang w:val="fr-FR"/>
              </w:rPr>
              <w:t>SESSION</w:t>
            </w:r>
            <w:r w:rsidRPr="00086495">
              <w:rPr>
                <w:rFonts w:ascii="ScalaSans" w:hAnsi="ScalaSans"/>
                <w:b/>
                <w:bCs/>
                <w:iCs/>
                <w:color w:val="00B050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bCs/>
                <w:iCs/>
                <w:sz w:val="22"/>
                <w:szCs w:val="22"/>
                <w:lang w:val="fr-FR"/>
              </w:rPr>
              <w:t xml:space="preserve">II - Contribuer à un contrôle pertinent et indépendant </w:t>
            </w:r>
            <w:r w:rsidR="0070621A" w:rsidRPr="001D2FB8">
              <w:rPr>
                <w:rFonts w:ascii="ScalaSans" w:hAnsi="ScalaSans"/>
                <w:b/>
                <w:bCs/>
                <w:iCs/>
                <w:sz w:val="22"/>
                <w:szCs w:val="22"/>
                <w:lang w:val="fr-FR"/>
              </w:rPr>
              <w:t>pour</w:t>
            </w:r>
            <w:r w:rsidRPr="001D2FB8">
              <w:rPr>
                <w:rFonts w:ascii="ScalaSans" w:hAnsi="ScalaSans"/>
                <w:b/>
                <w:bCs/>
                <w:iCs/>
                <w:sz w:val="22"/>
                <w:szCs w:val="22"/>
                <w:lang w:val="fr-FR"/>
              </w:rPr>
              <w:t xml:space="preserve"> l’Agenda 2030 du Développement Durable </w:t>
            </w:r>
          </w:p>
          <w:p w:rsidR="00212761" w:rsidRPr="001D2FB8" w:rsidRDefault="00212761" w:rsidP="00F87E2F">
            <w:pPr>
              <w:autoSpaceDE w:val="0"/>
              <w:autoSpaceDN w:val="0"/>
              <w:adjustRightInd w:val="0"/>
              <w:jc w:val="left"/>
              <w:rPr>
                <w:rFonts w:ascii="ScalaSans" w:hAnsi="ScalaSans"/>
                <w:sz w:val="22"/>
                <w:szCs w:val="22"/>
                <w:lang w:val="fr-FR"/>
              </w:rPr>
            </w:pPr>
          </w:p>
        </w:tc>
      </w:tr>
      <w:tr w:rsidR="00212761" w:rsidRPr="00F75CB8" w:rsidTr="005070BF">
        <w:trPr>
          <w:gridAfter w:val="1"/>
          <w:wAfter w:w="3020" w:type="dxa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212761" w:rsidRPr="001D2FB8" w:rsidRDefault="00C46A38" w:rsidP="00443E64">
            <w:pPr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proofErr w:type="gramStart"/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I </w:t>
            </w:r>
            <w:r w:rsidR="00086495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0F59FC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–</w:t>
            </w:r>
            <w:proofErr w:type="gramEnd"/>
            <w:r w:rsidR="000F59FC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086495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70621A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Une e</w:t>
            </w:r>
            <w:r w:rsidR="00F87E2F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xpé</w:t>
            </w:r>
            <w:r w:rsidR="0052734A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ri</w:t>
            </w:r>
            <w:r w:rsidR="00F87E2F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ence</w:t>
            </w:r>
            <w:r w:rsidR="0052734A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</w:t>
            </w:r>
            <w:r w:rsidR="00C9448B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d’Au</w:t>
            </w:r>
            <w:r w:rsidR="000F59FC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dit Environnemental</w:t>
            </w:r>
          </w:p>
          <w:p w:rsidR="00936D58" w:rsidRPr="001D2FB8" w:rsidRDefault="007A728D" w:rsidP="00086495">
            <w:pPr>
              <w:ind w:left="322" w:firstLine="139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Júlio</w:t>
            </w:r>
            <w:proofErr w:type="spellEnd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Corrêa</w:t>
            </w:r>
            <w:proofErr w:type="spellEnd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1D2FB8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Pinheiro</w:t>
            </w:r>
            <w:proofErr w:type="spellEnd"/>
            <w:r w:rsidR="000F59FC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, </w:t>
            </w:r>
            <w:r w:rsidR="0052734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Conse</w:t>
            </w:r>
            <w:r w:rsidR="00F87E2F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iller</w:t>
            </w:r>
            <w:r w:rsidR="0052734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r w:rsidR="00913DA0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de l</w:t>
            </w:r>
            <w:r w:rsidR="000F59FC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a </w:t>
            </w:r>
            <w:r w:rsidR="00F87E2F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Cour </w:t>
            </w:r>
            <w:r w:rsidR="00913DA0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0F59FC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es </w:t>
            </w:r>
            <w:r w:rsidR="00F87E2F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Comptes d’Amazonas</w:t>
            </w:r>
            <w:r w:rsidR="000F59FC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 xml:space="preserve">, </w:t>
            </w:r>
            <w:r w:rsidR="0052734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Br</w:t>
            </w:r>
            <w:r w:rsidR="00F87E2F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é</w:t>
            </w:r>
            <w:r w:rsidR="0052734A" w:rsidRPr="001D2FB8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FR"/>
              </w:rPr>
              <w:t>sil</w:t>
            </w:r>
          </w:p>
          <w:p w:rsidR="00443E64" w:rsidRPr="001D2FB8" w:rsidRDefault="00443E64" w:rsidP="00443E64">
            <w:pPr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  <w:p w:rsidR="00241F1C" w:rsidRPr="001D2FB8" w:rsidRDefault="00086495" w:rsidP="00086495">
            <w:pPr>
              <w:ind w:left="461" w:hanging="461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I</w:t>
            </w:r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I –</w:t>
            </w:r>
            <w:r w:rsidR="00940F8F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L'expérience d</w:t>
            </w:r>
            <w:r w:rsidR="000F59FC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es Régions - Table </w:t>
            </w:r>
            <w:r w:rsidR="00DF118A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Ronde Modérée par l</w:t>
            </w:r>
            <w:r w:rsidR="000F59FC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a Cour </w:t>
            </w:r>
            <w:r w:rsidR="00DF118A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d</w:t>
            </w:r>
            <w:r w:rsidR="000F59FC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>es Comptes Européenne</w:t>
            </w:r>
            <w:r w:rsidR="0070621A"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 (CCE)</w:t>
            </w:r>
          </w:p>
          <w:tbl>
            <w:tblPr>
              <w:tblStyle w:val="Tabelacomgrelha"/>
              <w:tblW w:w="0" w:type="auto"/>
              <w:tblInd w:w="3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5714"/>
            </w:tblGrid>
            <w:tr w:rsidR="00DF31E5" w:rsidRPr="00F75CB8" w:rsidTr="001D2FB8">
              <w:tc>
                <w:tcPr>
                  <w:tcW w:w="1414" w:type="dxa"/>
                </w:tcPr>
                <w:p w:rsidR="00DF31E5" w:rsidRPr="001D2FB8" w:rsidRDefault="00DF31E5" w:rsidP="00086495">
                  <w:pPr>
                    <w:ind w:firstLine="26"/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EUROSAI  –</w:t>
                  </w:r>
                </w:p>
              </w:tc>
              <w:tc>
                <w:tcPr>
                  <w:tcW w:w="5714" w:type="dxa"/>
                </w:tcPr>
                <w:p w:rsidR="00DF31E5" w:rsidRPr="001D2FB8" w:rsidRDefault="00DF31E5" w:rsidP="00DF31E5">
                  <w:pPr>
                    <w:ind w:left="-104"/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</w:pPr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Marian </w:t>
                  </w:r>
                  <w:proofErr w:type="spellStart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Bana</w:t>
                  </w:r>
                  <w:r w:rsidRPr="001D2FB8">
                    <w:rPr>
                      <w:rFonts w:ascii="Cambria" w:hAnsi="Cambria" w:cs="Cambria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ś</w:t>
                  </w:r>
                  <w:proofErr w:type="spellEnd"/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, </w:t>
                  </w:r>
                  <w:r w:rsidR="003D1CAB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Pré</w:t>
                  </w:r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sident </w:t>
                  </w:r>
                  <w:r w:rsidR="003D1CAB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de l’ISC de</w:t>
                  </w:r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 Pol</w:t>
                  </w:r>
                  <w:r w:rsidR="003D1CAB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ogne</w:t>
                  </w:r>
                </w:p>
                <w:p w:rsidR="00DF31E5" w:rsidRPr="001D2FB8" w:rsidRDefault="00DF31E5" w:rsidP="00DF31E5">
                  <w:pPr>
                    <w:ind w:left="-104"/>
                    <w:rPr>
                      <w:rFonts w:ascii="ScalaSans" w:hAnsi="ScalaSans" w:cs="Calibri"/>
                      <w:bCs/>
                      <w:smallCaps/>
                      <w:color w:val="947631"/>
                      <w:sz w:val="20"/>
                      <w:szCs w:val="20"/>
                      <w:lang w:val="fr-FR" w:eastAsia="pt-PT"/>
                    </w:rPr>
                  </w:pPr>
                  <w:proofErr w:type="spellStart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Marzena</w:t>
                  </w:r>
                  <w:proofErr w:type="spellEnd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 </w:t>
                  </w:r>
                  <w:proofErr w:type="spellStart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Rajczewska</w:t>
                  </w:r>
                  <w:proofErr w:type="spellEnd"/>
                  <w:r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, </w:t>
                  </w:r>
                  <w:r w:rsidR="003D1CAB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Directeur-Général</w:t>
                  </w:r>
                  <w:r w:rsidR="003D1CAB"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</w:t>
                  </w:r>
                  <w:r w:rsidR="003D1CAB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de l’ISC de Pologne</w:t>
                  </w:r>
                </w:p>
              </w:tc>
            </w:tr>
            <w:tr w:rsidR="00DF31E5" w:rsidRPr="00F75CB8" w:rsidTr="001D2FB8">
              <w:tc>
                <w:tcPr>
                  <w:tcW w:w="1414" w:type="dxa"/>
                </w:tcPr>
                <w:p w:rsidR="00DF31E5" w:rsidRPr="001D2FB8" w:rsidRDefault="00DF31E5" w:rsidP="00086495">
                  <w:pPr>
                    <w:ind w:firstLine="26"/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AFROSAI   –</w:t>
                  </w:r>
                </w:p>
              </w:tc>
              <w:tc>
                <w:tcPr>
                  <w:tcW w:w="5714" w:type="dxa"/>
                </w:tcPr>
                <w:p w:rsidR="00DF31E5" w:rsidRPr="001D2FB8" w:rsidRDefault="00DF31E5" w:rsidP="00D7135C">
                  <w:pPr>
                    <w:ind w:left="-104"/>
                    <w:rPr>
                      <w:rFonts w:ascii="ScalaSans" w:hAnsi="ScalaSans" w:cs="Calibri"/>
                      <w:bCs/>
                      <w:smallCaps/>
                      <w:color w:val="947631"/>
                      <w:sz w:val="20"/>
                      <w:szCs w:val="20"/>
                      <w:lang w:val="fr-FR" w:eastAsia="pt-PT"/>
                    </w:rPr>
                  </w:pPr>
                  <w:proofErr w:type="spellStart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Fredrick</w:t>
                  </w:r>
                  <w:proofErr w:type="spellEnd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 </w:t>
                  </w:r>
                  <w:proofErr w:type="spellStart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Odhiambo</w:t>
                  </w:r>
                  <w:proofErr w:type="spellEnd"/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, </w:t>
                  </w:r>
                  <w:r w:rsidR="00D7135C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Vice-Président de L’ISC du </w:t>
                  </w:r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Kenya</w:t>
                  </w:r>
                </w:p>
              </w:tc>
            </w:tr>
            <w:tr w:rsidR="00DF31E5" w:rsidRPr="00F75CB8" w:rsidTr="001D2FB8">
              <w:tc>
                <w:tcPr>
                  <w:tcW w:w="1414" w:type="dxa"/>
                </w:tcPr>
                <w:p w:rsidR="00DF31E5" w:rsidRPr="001D2FB8" w:rsidRDefault="00DF31E5" w:rsidP="00086495">
                  <w:pPr>
                    <w:ind w:firstLine="26"/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OLACEFS  –</w:t>
                  </w:r>
                </w:p>
              </w:tc>
              <w:tc>
                <w:tcPr>
                  <w:tcW w:w="5714" w:type="dxa"/>
                </w:tcPr>
                <w:p w:rsidR="00DF31E5" w:rsidRPr="001D2FB8" w:rsidRDefault="00DF31E5" w:rsidP="00D7135C">
                  <w:pPr>
                    <w:ind w:left="-104"/>
                    <w:rPr>
                      <w:rFonts w:ascii="ScalaSans" w:hAnsi="ScalaSans" w:cs="Calibri"/>
                      <w:bCs/>
                      <w:smallCaps/>
                      <w:color w:val="947631"/>
                      <w:sz w:val="20"/>
                      <w:szCs w:val="20"/>
                      <w:lang w:val="fr-FR" w:eastAsia="pt-PT"/>
                    </w:rPr>
                  </w:pPr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Walton Alencar Rodrigues</w:t>
                  </w:r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, Memb</w:t>
                  </w:r>
                  <w:r w:rsidR="00D7135C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r</w:t>
                  </w:r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e </w:t>
                  </w:r>
                  <w:r w:rsidR="00E46D06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d</w:t>
                  </w:r>
                  <w:r w:rsidR="00D7135C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e l’ISC du</w:t>
                  </w:r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 </w:t>
                  </w:r>
                  <w:r w:rsidR="00D7135C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Brésil</w:t>
                  </w:r>
                </w:p>
              </w:tc>
            </w:tr>
            <w:tr w:rsidR="00DF31E5" w:rsidRPr="00F75CB8" w:rsidTr="001D2FB8">
              <w:trPr>
                <w:trHeight w:val="233"/>
              </w:trPr>
              <w:tc>
                <w:tcPr>
                  <w:tcW w:w="1414" w:type="dxa"/>
                </w:tcPr>
                <w:p w:rsidR="00DF31E5" w:rsidRPr="001D2FB8" w:rsidRDefault="001D2FB8" w:rsidP="00086495">
                  <w:pPr>
                    <w:ind w:firstLine="26"/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Modérat</w:t>
                  </w:r>
                  <w:r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eu</w:t>
                  </w:r>
                  <w:r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r</w:t>
                  </w:r>
                  <w:r w:rsidR="00DF31E5" w:rsidRPr="001D2FB8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–</w:t>
                  </w:r>
                </w:p>
              </w:tc>
              <w:tc>
                <w:tcPr>
                  <w:tcW w:w="5714" w:type="dxa"/>
                </w:tcPr>
                <w:p w:rsidR="00DF31E5" w:rsidRPr="001D2FB8" w:rsidRDefault="00DF31E5" w:rsidP="00A94550">
                  <w:pPr>
                    <w:ind w:left="-104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Eva </w:t>
                  </w:r>
                  <w:proofErr w:type="spellStart"/>
                  <w:r w:rsidRPr="001D2FB8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Lindström</w:t>
                  </w:r>
                  <w:proofErr w:type="spellEnd"/>
                  <w:r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, Memb</w:t>
                  </w:r>
                  <w:r w:rsidR="00D7135C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re d</w:t>
                  </w:r>
                  <w:r w:rsidR="00A94550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 xml:space="preserve">e la </w:t>
                  </w:r>
                  <w:r w:rsidR="00D7135C" w:rsidRPr="001D2FB8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  <w:lang w:val="fr-FR"/>
                    </w:rPr>
                    <w:t>CCE</w:t>
                  </w:r>
                </w:p>
              </w:tc>
            </w:tr>
          </w:tbl>
          <w:p w:rsidR="00B77F0C" w:rsidRPr="001D2FB8" w:rsidRDefault="00B77F0C" w:rsidP="003D1CAB">
            <w:pPr>
              <w:spacing w:before="120"/>
              <w:jc w:val="left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</w:p>
          <w:p w:rsidR="00B77F0C" w:rsidRPr="001D2FB8" w:rsidRDefault="00B77F0C" w:rsidP="00B77F0C">
            <w:pPr>
              <w:jc w:val="left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  <w:t>Expérience interactive (</w:t>
            </w:r>
            <w:proofErr w:type="spellStart"/>
            <w:r w:rsidRPr="001D2FB8">
              <w:rPr>
                <w:rFonts w:ascii="ScalaSans" w:hAnsi="ScalaSans"/>
                <w:b/>
                <w:bCs/>
                <w:i/>
                <w:color w:val="4A442A" w:themeColor="background2" w:themeShade="40"/>
                <w:sz w:val="22"/>
                <w:szCs w:val="22"/>
                <w:lang w:val="fr-FR"/>
              </w:rPr>
              <w:t>Mentimeter</w:t>
            </w:r>
            <w:proofErr w:type="spellEnd"/>
            <w:r w:rsidRPr="001D2FB8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  <w:t>)</w:t>
            </w:r>
          </w:p>
          <w:p w:rsidR="00B77F0C" w:rsidRPr="001D2FB8" w:rsidRDefault="00B77F0C" w:rsidP="00B77F0C">
            <w:pPr>
              <w:jc w:val="left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  <w:t>Introduction aux ateliers parallèles</w:t>
            </w:r>
          </w:p>
        </w:tc>
      </w:tr>
      <w:tr w:rsidR="00212761" w:rsidRPr="00F75CB8" w:rsidTr="009F399F">
        <w:trPr>
          <w:gridAfter w:val="1"/>
          <w:wAfter w:w="3020" w:type="dxa"/>
          <w:trHeight w:val="264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1D2FB8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207333" w:rsidRPr="001D2FB8" w:rsidRDefault="00207333" w:rsidP="009F399F">
            <w:pPr>
              <w:spacing w:before="120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  <w:lang w:val="fr-FR"/>
              </w:rPr>
            </w:pPr>
          </w:p>
        </w:tc>
      </w:tr>
      <w:tr w:rsidR="0073034E" w:rsidRPr="001D2FB8" w:rsidTr="005070BF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</w:tcPr>
          <w:p w:rsidR="0073034E" w:rsidRPr="001D2FB8" w:rsidRDefault="00434646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12h40-12h5</w:t>
            </w:r>
            <w:r w:rsidR="0073034E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73034E" w:rsidRPr="001D2FB8" w:rsidRDefault="00B77F0C" w:rsidP="00443E64">
            <w:pPr>
              <w:jc w:val="left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  <w:t xml:space="preserve">Photo de groupe </w:t>
            </w:r>
          </w:p>
          <w:p w:rsidR="00C66E8D" w:rsidRPr="001D2FB8" w:rsidRDefault="00C66E8D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32"/>
                <w:szCs w:val="22"/>
                <w:lang w:val="fr-FR"/>
              </w:rPr>
            </w:pPr>
          </w:p>
        </w:tc>
      </w:tr>
      <w:tr w:rsidR="00345234" w:rsidRPr="00F75CB8" w:rsidTr="005070BF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  <w:hideMark/>
          </w:tcPr>
          <w:p w:rsidR="00345234" w:rsidRPr="001D2FB8" w:rsidRDefault="00434646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12h50-14h20</w:t>
            </w: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345234" w:rsidRPr="001D2FB8" w:rsidRDefault="00B77F0C" w:rsidP="004F3C07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  <w:t xml:space="preserve">Déjeuner offert par la Cour des 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Comptes Portugaise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 w:eastAsia="en-US"/>
              </w:rPr>
              <w:t xml:space="preserve"> </w:t>
            </w:r>
          </w:p>
          <w:p w:rsidR="00C66E8D" w:rsidRPr="001D2FB8" w:rsidRDefault="00C66E8D" w:rsidP="00DF61F3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 w:eastAsia="en-US"/>
              </w:rPr>
            </w:pPr>
          </w:p>
        </w:tc>
      </w:tr>
      <w:tr w:rsidR="00900804" w:rsidRPr="00F75CB8" w:rsidTr="005070BF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</w:tcPr>
          <w:p w:rsidR="00900804" w:rsidRPr="001D2FB8" w:rsidRDefault="00C66E8D" w:rsidP="00E0240B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14h</w:t>
            </w:r>
            <w:r w:rsidR="00434646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30 – 16h00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65C13" w:rsidRPr="001D2FB8" w:rsidRDefault="00900804" w:rsidP="00FD03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FD0364">
              <w:rPr>
                <w:rFonts w:ascii="ScalaSans" w:hAnsi="ScalaSans"/>
                <w:b/>
                <w:sz w:val="22"/>
                <w:szCs w:val="22"/>
                <w:lang w:val="fr-FR"/>
              </w:rPr>
              <w:t>SESS</w:t>
            </w:r>
            <w:r w:rsidR="00DF61F3" w:rsidRPr="00FD0364">
              <w:rPr>
                <w:rFonts w:ascii="ScalaSans" w:hAnsi="ScalaSans"/>
                <w:b/>
                <w:sz w:val="22"/>
                <w:szCs w:val="22"/>
                <w:lang w:val="fr-FR"/>
              </w:rPr>
              <w:t>ION</w:t>
            </w:r>
            <w:r w:rsidRPr="00FD0364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III</w:t>
            </w:r>
            <w:r w:rsidR="00DF61F3" w:rsidRPr="00FD0364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DF61F3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–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DF61F3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Ateliers basés sur les expériences d’audit des ODD</w:t>
            </w:r>
          </w:p>
        </w:tc>
      </w:tr>
      <w:tr w:rsidR="00345234" w:rsidRPr="00F75CB8" w:rsidTr="005070BF">
        <w:trPr>
          <w:gridAfter w:val="1"/>
          <w:wAfter w:w="3020" w:type="dxa"/>
          <w:trHeight w:val="380"/>
        </w:trPr>
        <w:tc>
          <w:tcPr>
            <w:tcW w:w="1699" w:type="dxa"/>
            <w:shd w:val="clear" w:color="auto" w:fill="FFFFFF" w:themeFill="background1"/>
          </w:tcPr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345234" w:rsidRPr="001D2FB8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F74C5A" w:rsidRPr="001D2FB8" w:rsidRDefault="00F74C5A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F74C5A" w:rsidRPr="001D2FB8" w:rsidRDefault="00F74C5A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F74C5A" w:rsidRPr="001D2FB8" w:rsidRDefault="00F74C5A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F74C5A" w:rsidRPr="001D2FB8" w:rsidRDefault="00F74C5A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F74C5A" w:rsidRPr="001D2FB8" w:rsidRDefault="00F74C5A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F74C5A" w:rsidRPr="001D2FB8" w:rsidRDefault="00F74C5A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28141D" w:rsidRDefault="0028141D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Pr="009F399F" w:rsidRDefault="009F399F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</w:pPr>
          </w:p>
          <w:p w:rsidR="009F399F" w:rsidRDefault="009F399F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8548CF" w:rsidRPr="001D2FB8" w:rsidRDefault="00A65C13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16h</w:t>
            </w:r>
            <w:r w:rsidR="00434646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00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-16h30</w:t>
            </w:r>
          </w:p>
          <w:p w:rsidR="00471FDD" w:rsidRPr="001D2FB8" w:rsidRDefault="00471FDD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6"/>
                <w:szCs w:val="22"/>
                <w:lang w:val="fr-FR"/>
              </w:rPr>
            </w:pPr>
          </w:p>
          <w:p w:rsidR="00471FDD" w:rsidRPr="001D2FB8" w:rsidRDefault="00471FDD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6"/>
                <w:szCs w:val="22"/>
                <w:lang w:val="fr-FR"/>
              </w:rPr>
            </w:pPr>
          </w:p>
          <w:p w:rsidR="00A65C13" w:rsidRPr="001D2FB8" w:rsidRDefault="00A65C13" w:rsidP="00241F1C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A65C13" w:rsidRDefault="00A65C13" w:rsidP="00241F1C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28141D" w:rsidRPr="001D2FB8" w:rsidRDefault="0028141D" w:rsidP="00241F1C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345234" w:rsidRPr="001D2FB8" w:rsidRDefault="00241F1C" w:rsidP="00434646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16h30</w:t>
            </w:r>
            <w:r w:rsidR="00434646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– 17h15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5234" w:rsidRPr="001D2FB8" w:rsidRDefault="00345234" w:rsidP="00345234">
            <w:pPr>
              <w:ind w:left="64" w:hanging="64"/>
              <w:rPr>
                <w:rFonts w:ascii="ScalaSans" w:hAnsi="ScalaSans"/>
                <w:b/>
                <w:bCs/>
                <w:sz w:val="12"/>
                <w:szCs w:val="22"/>
                <w:lang w:val="fr-FR"/>
              </w:rPr>
            </w:pPr>
          </w:p>
          <w:p w:rsidR="00AF3E7A" w:rsidRPr="001D2FB8" w:rsidRDefault="00AF3E7A" w:rsidP="00AF3E7A">
            <w:pPr>
              <w:pStyle w:val="PargrafodaLista"/>
              <w:ind w:left="283"/>
              <w:rPr>
                <w:rFonts w:ascii="ScalaSans" w:hAnsi="ScalaSans"/>
                <w:sz w:val="22"/>
                <w:szCs w:val="22"/>
                <w:lang w:val="fr-FR"/>
              </w:rPr>
            </w:pPr>
          </w:p>
          <w:p w:rsidR="00940F8F" w:rsidRPr="009F399F" w:rsidRDefault="00CD23B2" w:rsidP="009F399F">
            <w:pPr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</w:pPr>
            <w:r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>Atelier</w:t>
            </w:r>
            <w:r w:rsidRPr="009F399F">
              <w:rPr>
                <w:rFonts w:ascii="Roboto" w:hAnsi="Roboto"/>
                <w:lang w:val="fr-FR"/>
              </w:rPr>
              <w:t xml:space="preserve"> </w:t>
            </w:r>
            <w:r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>1</w:t>
            </w:r>
            <w:r w:rsidR="00940F8F"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- Anglais</w:t>
            </w:r>
            <w:r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(Salle</w:t>
            </w:r>
            <w:r w:rsidR="00381412"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:</w:t>
            </w:r>
            <w:r w:rsidR="00381412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Sala </w:t>
            </w:r>
            <w:r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d</w:t>
            </w:r>
            <w:r w:rsidR="00381412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o</w:t>
            </w:r>
            <w:r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Conse</w:t>
            </w:r>
            <w:r w:rsidR="00381412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lho</w:t>
            </w:r>
            <w:proofErr w:type="spellEnd"/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)</w:t>
            </w:r>
            <w:r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:</w:t>
            </w:r>
            <w:r w:rsidR="008B31BC" w:rsidRPr="009F399F">
              <w:rPr>
                <w:rFonts w:ascii="Roboto" w:hAnsi="Roboto"/>
                <w:lang w:val="fr-FR"/>
              </w:rPr>
              <w:t xml:space="preserve"> </w:t>
            </w:r>
            <w:r w:rsidR="00940F8F" w:rsidRPr="009F399F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>Expériences des ISC dans l'évaluation de la préparation du gouvernement à la mise en œuvre des ODD</w:t>
            </w:r>
          </w:p>
          <w:p w:rsidR="00940F8F" w:rsidRPr="001D2FB8" w:rsidRDefault="00940F8F" w:rsidP="00D81DC2">
            <w:pPr>
              <w:pStyle w:val="PargrafodaLista"/>
              <w:ind w:left="288" w:hanging="5"/>
              <w:rPr>
                <w:rFonts w:ascii="ScalaSans" w:hAnsi="ScalaSans"/>
                <w:sz w:val="22"/>
                <w:szCs w:val="22"/>
                <w:lang w:val="fr-FR"/>
              </w:rPr>
            </w:pPr>
          </w:p>
          <w:p w:rsidR="008B31BC" w:rsidRPr="001D2FB8" w:rsidRDefault="00CD23B2" w:rsidP="000852D3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Cas des ISC d'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Allemagne</w:t>
            </w:r>
            <w:r w:rsidR="005C0200" w:rsidRPr="001D2FB8">
              <w:rPr>
                <w:rFonts w:ascii="ScalaSans" w:hAnsi="ScalaSans"/>
                <w:sz w:val="22"/>
                <w:szCs w:val="22"/>
                <w:lang w:val="fr-FR"/>
              </w:rPr>
              <w:t>,</w:t>
            </w:r>
            <w:r w:rsidRPr="001D2FB8">
              <w:rPr>
                <w:rFonts w:ascii="ScalaSans" w:hAnsi="ScalaSans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Hongrie, </w:t>
            </w:r>
            <w:r w:rsidR="005C0200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Kenya </w:t>
            </w:r>
            <w:r w:rsidR="005C0200" w:rsidRPr="001D2FB8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et</w:t>
            </w:r>
            <w:r w:rsidR="005C0200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381412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Espagne</w:t>
            </w:r>
          </w:p>
          <w:p w:rsidR="00582E16" w:rsidRPr="001D2FB8" w:rsidRDefault="00CD23B2" w:rsidP="000852D3">
            <w:pPr>
              <w:pStyle w:val="PargrafodaLista"/>
              <w:ind w:left="288" w:firstLine="315"/>
              <w:rPr>
                <w:rFonts w:ascii="ScalaSans" w:hAnsi="ScalaSans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Modérateur</w:t>
            </w:r>
            <w:r w:rsidRPr="001D2FB8">
              <w:rPr>
                <w:rFonts w:ascii="ScalaSans" w:hAnsi="ScalaSans"/>
                <w:sz w:val="22"/>
                <w:szCs w:val="22"/>
                <w:lang w:val="fr-FR"/>
              </w:rPr>
              <w:t xml:space="preserve">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ISC de</w:t>
            </w:r>
            <w:r w:rsidRPr="001D2FB8">
              <w:rPr>
                <w:rFonts w:ascii="ScalaSans" w:hAnsi="ScalaSans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Royaume-Uni</w:t>
            </w:r>
          </w:p>
          <w:p w:rsidR="00E52FC1" w:rsidRPr="001D2FB8" w:rsidRDefault="00CD23B2" w:rsidP="000852D3">
            <w:pPr>
              <w:pStyle w:val="PargrafodaLista"/>
              <w:ind w:left="288" w:firstLine="315"/>
              <w:rPr>
                <w:rFonts w:ascii="ScalaSans" w:hAnsi="ScalaSans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Support technique</w:t>
            </w:r>
            <w:r w:rsidRPr="001D2FB8">
              <w:rPr>
                <w:rFonts w:ascii="ScalaSans" w:hAnsi="ScalaSans"/>
                <w:sz w:val="22"/>
                <w:szCs w:val="22"/>
                <w:lang w:val="fr-FR"/>
              </w:rPr>
              <w:t xml:space="preserve">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ISC du</w:t>
            </w:r>
            <w:r w:rsidRPr="001D2FB8">
              <w:rPr>
                <w:rFonts w:ascii="ScalaSans" w:hAnsi="ScalaSans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Portugal</w:t>
            </w:r>
          </w:p>
          <w:p w:rsidR="00345234" w:rsidRPr="001D2FB8" w:rsidRDefault="00345234" w:rsidP="00A65C13">
            <w:pPr>
              <w:pStyle w:val="PargrafodaLista"/>
              <w:ind w:left="670"/>
              <w:rPr>
                <w:rFonts w:ascii="ScalaSans" w:hAnsi="ScalaSans"/>
                <w:sz w:val="16"/>
                <w:szCs w:val="22"/>
                <w:lang w:val="fr-FR"/>
              </w:rPr>
            </w:pPr>
          </w:p>
          <w:p w:rsidR="00B12E76" w:rsidRPr="009F399F" w:rsidRDefault="00645EE9" w:rsidP="009F399F">
            <w:pPr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Atelier 2 </w:t>
            </w:r>
            <w:r w:rsidR="002707B6"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– Français </w:t>
            </w:r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(</w:t>
            </w:r>
            <w:r w:rsidR="00AF3E7A"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Salle</w:t>
            </w:r>
            <w:r w:rsidR="00381412" w:rsidRPr="009F399F">
              <w:rPr>
                <w:rFonts w:ascii="Cambria" w:hAnsi="Cambria" w:cs="Cambria"/>
                <w:color w:val="948A54" w:themeColor="background2" w:themeShade="80"/>
                <w:sz w:val="22"/>
                <w:szCs w:val="22"/>
                <w:lang w:val="fr-FR"/>
              </w:rPr>
              <w:t> </w:t>
            </w:r>
            <w:r w:rsidR="00381412"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:</w:t>
            </w:r>
            <w:r w:rsidR="00AF3E7A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</w:t>
            </w:r>
            <w:r w:rsidR="00381412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Sala da </w:t>
            </w:r>
            <w:proofErr w:type="spellStart"/>
            <w:r w:rsidR="00381412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Formação</w:t>
            </w:r>
            <w:proofErr w:type="spellEnd"/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)</w:t>
            </w:r>
            <w:r w:rsidRPr="009F399F">
              <w:rPr>
                <w:rFonts w:ascii="ScalaSans" w:hAnsi="ScalaSans"/>
                <w:b/>
                <w:color w:val="948A54" w:themeColor="background2" w:themeShade="80"/>
                <w:sz w:val="22"/>
                <w:szCs w:val="22"/>
                <w:lang w:val="fr-FR"/>
              </w:rPr>
              <w:t xml:space="preserve">: </w:t>
            </w:r>
            <w:r w:rsidR="002707B6" w:rsidRPr="009F399F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>Expériences des ISC dans l'évaluation de la préparation du gouvernement à la mise en œuvre des ODD</w:t>
            </w:r>
          </w:p>
          <w:p w:rsidR="000852D3" w:rsidRPr="001D2FB8" w:rsidRDefault="000852D3" w:rsidP="000852D3">
            <w:pPr>
              <w:pStyle w:val="PargrafodaLista"/>
              <w:ind w:left="283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645EE9" w:rsidRPr="001D2FB8" w:rsidRDefault="00B12E76" w:rsidP="000852D3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Cas des ISC de </w:t>
            </w:r>
            <w:r w:rsidR="00645EE9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Belgique, Burkina Faso </w:t>
            </w:r>
            <w:r w:rsidR="00645EE9" w:rsidRPr="001D2FB8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et</w:t>
            </w:r>
            <w:r w:rsidR="00645EE9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Sénégal</w:t>
            </w:r>
          </w:p>
          <w:p w:rsidR="00645EE9" w:rsidRPr="001D2FB8" w:rsidRDefault="00645EE9" w:rsidP="000852D3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Modérateur: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Secrétaria</w:t>
            </w:r>
            <w:r w:rsidR="004220E5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t</w:t>
            </w:r>
            <w:r w:rsidR="00BB16C7"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-Général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de</w:t>
            </w:r>
            <w:r w:rsidR="000852D3"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 l’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AFROSAI</w:t>
            </w:r>
          </w:p>
          <w:p w:rsidR="00F3066D" w:rsidRPr="001D2FB8" w:rsidRDefault="00645EE9" w:rsidP="000852D3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Support technique: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ISC du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F3066D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Portugal</w:t>
            </w:r>
          </w:p>
          <w:p w:rsidR="00BB16C7" w:rsidRPr="001D2FB8" w:rsidRDefault="00645EE9" w:rsidP="000852D3">
            <w:pPr>
              <w:pStyle w:val="PargrafodaLista"/>
              <w:ind w:left="283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</w:p>
          <w:p w:rsidR="000852D3" w:rsidRPr="009F399F" w:rsidRDefault="00BB16C7" w:rsidP="009F399F">
            <w:pPr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</w:pPr>
            <w:r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Atelier 3 </w:t>
            </w:r>
            <w:r w:rsidR="000852D3"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- Anglais </w:t>
            </w:r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(Salle</w:t>
            </w:r>
            <w:r w:rsidR="00381412" w:rsidRPr="009F399F">
              <w:rPr>
                <w:rFonts w:ascii="Cambria" w:hAnsi="Cambria" w:cs="Cambria"/>
                <w:color w:val="948A54" w:themeColor="background2" w:themeShade="80"/>
                <w:sz w:val="22"/>
                <w:szCs w:val="22"/>
                <w:lang w:val="fr-FR"/>
              </w:rPr>
              <w:t> </w:t>
            </w:r>
            <w:r w:rsidR="00381412"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:</w:t>
            </w:r>
            <w:r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</w:t>
            </w:r>
            <w:r w:rsidR="00381412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Sala </w:t>
            </w:r>
            <w:r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14</w:t>
            </w:r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):</w:t>
            </w:r>
            <w:r w:rsidRPr="009F399F">
              <w:rPr>
                <w:rFonts w:ascii="ScalaSans" w:hAnsi="ScalaSans"/>
                <w:b/>
                <w:color w:val="948A54" w:themeColor="background2" w:themeShade="80"/>
                <w:sz w:val="22"/>
                <w:szCs w:val="22"/>
                <w:lang w:val="fr-FR"/>
              </w:rPr>
              <w:t xml:space="preserve"> </w:t>
            </w:r>
            <w:r w:rsidR="000852D3" w:rsidRPr="009F399F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 xml:space="preserve">Expériences des ISC dans les audits à des ODD spécifiques </w:t>
            </w:r>
          </w:p>
          <w:p w:rsidR="000852D3" w:rsidRPr="001D2FB8" w:rsidRDefault="000852D3" w:rsidP="0063490B">
            <w:pPr>
              <w:pStyle w:val="PargrafodaLista"/>
              <w:ind w:left="288" w:hanging="5"/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</w:pPr>
          </w:p>
          <w:p w:rsidR="00381412" w:rsidRPr="001D2FB8" w:rsidRDefault="00B12E76" w:rsidP="000852D3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Cas des ISC de </w:t>
            </w:r>
            <w:r w:rsidR="00FC3D79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AFROSAI-E</w:t>
            </w:r>
            <w:r w:rsidR="00FC3D79">
              <w:rPr>
                <w:rFonts w:ascii="ScalaSans" w:hAnsi="ScalaSans"/>
                <w:b/>
                <w:sz w:val="22"/>
                <w:szCs w:val="22"/>
                <w:lang w:val="fr-FR"/>
              </w:rPr>
              <w:t>,</w:t>
            </w:r>
            <w:r w:rsidR="00FC3D79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695A68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Finlande</w:t>
            </w:r>
            <w:r w:rsidR="00F74C5A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BB16C7" w:rsidRPr="001D2FB8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et</w:t>
            </w:r>
            <w:r w:rsidR="00BB16C7" w:rsidRPr="001D2FB8">
              <w:rPr>
                <w:rFonts w:ascii="ScalaSans" w:hAnsi="ScalaSans"/>
                <w:sz w:val="22"/>
                <w:szCs w:val="22"/>
                <w:lang w:val="fr-FR"/>
              </w:rPr>
              <w:t xml:space="preserve"> </w:t>
            </w:r>
            <w:r w:rsidR="00F74C5A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Portugal </w:t>
            </w:r>
          </w:p>
          <w:p w:rsidR="00695A68" w:rsidRPr="001D2FB8" w:rsidRDefault="00BB16C7" w:rsidP="0032486B">
            <w:pPr>
              <w:pStyle w:val="PargrafodaLista"/>
              <w:ind w:left="288" w:firstLine="315"/>
              <w:rPr>
                <w:rFonts w:ascii="Roboto" w:hAnsi="Roboto"/>
                <w:color w:val="777777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Modérateur</w:t>
            </w:r>
            <w:r w:rsidRPr="001D2FB8">
              <w:rPr>
                <w:rFonts w:ascii="Roboto" w:hAnsi="Roboto"/>
                <w:color w:val="777777"/>
                <w:lang w:val="fr-FR"/>
              </w:rPr>
              <w:t xml:space="preserve">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ISC</w:t>
            </w:r>
            <w:r w:rsidR="000852D3"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 d’</w:t>
            </w:r>
            <w:r w:rsidR="00695A68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Espagne</w:t>
            </w:r>
          </w:p>
          <w:p w:rsidR="00BB16C7" w:rsidRDefault="00BB16C7" w:rsidP="0032486B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Support technique: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ISC du </w:t>
            </w:r>
            <w:r w:rsid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>Portugal</w:t>
            </w:r>
          </w:p>
          <w:p w:rsidR="009F399F" w:rsidRDefault="009F399F" w:rsidP="0032486B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9F399F" w:rsidRPr="001D2FB8" w:rsidRDefault="009F399F" w:rsidP="0032486B">
            <w:pPr>
              <w:pStyle w:val="PargrafodaLista"/>
              <w:ind w:left="288" w:firstLine="31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</w:p>
          <w:p w:rsidR="000852D3" w:rsidRPr="009F399F" w:rsidRDefault="00381412" w:rsidP="009F399F">
            <w:pPr>
              <w:rPr>
                <w:rFonts w:ascii="ScalaSans" w:hAnsi="ScalaSans"/>
                <w:sz w:val="22"/>
                <w:szCs w:val="22"/>
                <w:lang w:val="fr-FR"/>
              </w:rPr>
            </w:pPr>
            <w:r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lastRenderedPageBreak/>
              <w:t xml:space="preserve">Atelier 4 </w:t>
            </w:r>
            <w:r w:rsidR="000852D3" w:rsidRPr="009F399F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- Anglais </w:t>
            </w:r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(Salle</w:t>
            </w:r>
            <w:r w:rsidR="007B18D0"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 xml:space="preserve">: </w:t>
            </w:r>
            <w:r w:rsidR="007B18D0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Sala </w:t>
            </w:r>
            <w:proofErr w:type="spellStart"/>
            <w:r w:rsidR="007B18D0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anexa</w:t>
            </w:r>
            <w:proofErr w:type="spellEnd"/>
            <w:r w:rsidR="007B18D0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7B18D0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ao</w:t>
            </w:r>
            <w:proofErr w:type="spellEnd"/>
            <w:r w:rsidR="007B18D0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7B18D0" w:rsidRPr="009F399F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Auditório</w:t>
            </w:r>
            <w:proofErr w:type="spellEnd"/>
            <w:r w:rsidRPr="009F399F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 xml:space="preserve">): </w:t>
            </w:r>
            <w:r w:rsidR="000852D3" w:rsidRPr="009F399F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>Expériences des ISC dans les audits à des ODD spécifiques</w:t>
            </w:r>
            <w:r w:rsidR="00F75CB8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 xml:space="preserve"> (</w:t>
            </w:r>
            <w:r w:rsidR="00F75CB8" w:rsidRPr="009F399F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>préparation du gouvernement à la mise en œuvre des ODD</w:t>
            </w:r>
            <w:r w:rsidR="00F75CB8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>)</w:t>
            </w:r>
            <w:bookmarkStart w:id="0" w:name="_GoBack"/>
            <w:bookmarkEnd w:id="0"/>
          </w:p>
          <w:p w:rsidR="000852D3" w:rsidRPr="001D2FB8" w:rsidRDefault="000852D3" w:rsidP="00F74C5A">
            <w:pPr>
              <w:pStyle w:val="PargrafodaLista"/>
              <w:ind w:left="283"/>
              <w:rPr>
                <w:rFonts w:ascii="ScalaSans" w:hAnsi="ScalaSans"/>
                <w:sz w:val="22"/>
                <w:szCs w:val="22"/>
                <w:lang w:val="fr-FR"/>
              </w:rPr>
            </w:pPr>
          </w:p>
          <w:p w:rsidR="00381412" w:rsidRPr="001D2FB8" w:rsidRDefault="00F74C5A" w:rsidP="00F74C5A">
            <w:pPr>
              <w:ind w:firstLine="178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 xml:space="preserve">  </w:t>
            </w:r>
            <w:r w:rsidR="00B12E76"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  <w:t>Cas des ISC d'</w:t>
            </w:r>
            <w:r w:rsidR="00381412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Angola, Bosnie-Herzégovine </w:t>
            </w:r>
            <w:r w:rsidR="00381412" w:rsidRPr="001D2FB8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et</w:t>
            </w:r>
            <w:r w:rsidR="00381412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Turquie</w:t>
            </w:r>
          </w:p>
          <w:p w:rsidR="00381412" w:rsidRDefault="00381412" w:rsidP="00381412">
            <w:pPr>
              <w:pStyle w:val="PargrafodaLista"/>
              <w:ind w:left="288" w:hanging="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Modérateur: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ISC du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Mozambique</w:t>
            </w:r>
            <w:r w:rsidR="00F74C5A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F74C5A"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 xml:space="preserve">et </w:t>
            </w:r>
            <w:r w:rsidR="00F74C5A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GIZ</w:t>
            </w:r>
          </w:p>
          <w:p w:rsidR="00345234" w:rsidRPr="001D2FB8" w:rsidRDefault="00381412" w:rsidP="00381412">
            <w:pPr>
              <w:pStyle w:val="PargrafodaLista"/>
              <w:ind w:left="288" w:hanging="5"/>
              <w:rPr>
                <w:rFonts w:ascii="ScalaSans" w:hAnsi="ScalaSans"/>
                <w:b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Support technique: </w:t>
            </w:r>
            <w:r w:rsidRPr="001D2FB8">
              <w:rPr>
                <w:rFonts w:ascii="ScalaSans" w:hAnsi="ScalaSans"/>
                <w:bCs/>
                <w:color w:val="947631"/>
                <w:sz w:val="22"/>
                <w:szCs w:val="22"/>
                <w:lang w:val="fr-FR" w:eastAsia="en-US"/>
              </w:rPr>
              <w:t>ISC du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 xml:space="preserve"> </w:t>
            </w:r>
            <w:r w:rsidR="008A3C1F" w:rsidRPr="001D2FB8">
              <w:rPr>
                <w:rFonts w:ascii="ScalaSans" w:hAnsi="ScalaSans"/>
                <w:b/>
                <w:sz w:val="22"/>
                <w:szCs w:val="22"/>
                <w:lang w:val="fr-FR"/>
              </w:rPr>
              <w:t>Portugal</w:t>
            </w:r>
          </w:p>
          <w:p w:rsidR="008A3C1F" w:rsidRPr="001D2FB8" w:rsidRDefault="008A3C1F" w:rsidP="00381412">
            <w:pPr>
              <w:pStyle w:val="PargrafodaLista"/>
              <w:ind w:left="288" w:hanging="5"/>
              <w:rPr>
                <w:rFonts w:ascii="ScalaSans" w:hAnsi="ScalaSans"/>
                <w:sz w:val="22"/>
                <w:szCs w:val="22"/>
                <w:lang w:val="fr-FR"/>
              </w:rPr>
            </w:pPr>
          </w:p>
          <w:p w:rsidR="009F399F" w:rsidRPr="009F399F" w:rsidRDefault="009F399F" w:rsidP="003304B3">
            <w:pPr>
              <w:rPr>
                <w:rFonts w:ascii="ScalaSans" w:hAnsi="ScalaSans"/>
                <w:b/>
                <w:sz w:val="12"/>
                <w:szCs w:val="22"/>
                <w:lang w:val="fr-FR" w:eastAsia="pt-PT"/>
              </w:rPr>
            </w:pPr>
          </w:p>
          <w:p w:rsidR="008A3C1F" w:rsidRDefault="008A3C1F" w:rsidP="003304B3">
            <w:pPr>
              <w:rPr>
                <w:rFonts w:ascii="ScalaSans" w:hAnsi="ScalaSans"/>
                <w:b/>
                <w:color w:val="948A54" w:themeColor="background2" w:themeShade="8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>Réunion des modérateurs</w:t>
            </w:r>
            <w:r w:rsidR="00F74C5A" w:rsidRPr="001D2FB8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 xml:space="preserve"> </w:t>
            </w:r>
            <w:r w:rsidR="0028141D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(Salle</w:t>
            </w:r>
            <w:r w:rsidR="00F74C5A" w:rsidRPr="001D2FB8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:</w:t>
            </w:r>
            <w:r w:rsidR="00F74C5A" w:rsidRPr="001D2FB8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 xml:space="preserve"> Sala da </w:t>
            </w:r>
            <w:proofErr w:type="spellStart"/>
            <w:r w:rsidR="00F74C5A" w:rsidRPr="001D2FB8">
              <w:rPr>
                <w:rFonts w:ascii="ScalaSans" w:hAnsi="ScalaSans"/>
                <w:i/>
                <w:color w:val="948A54" w:themeColor="background2" w:themeShade="80"/>
                <w:sz w:val="22"/>
                <w:szCs w:val="22"/>
                <w:lang w:val="fr-FR"/>
              </w:rPr>
              <w:t>Formação</w:t>
            </w:r>
            <w:proofErr w:type="spellEnd"/>
            <w:r w:rsidR="00F74C5A" w:rsidRPr="001D2FB8">
              <w:rPr>
                <w:rFonts w:ascii="ScalaSans" w:hAnsi="ScalaSans"/>
                <w:color w:val="948A54" w:themeColor="background2" w:themeShade="80"/>
                <w:sz w:val="22"/>
                <w:szCs w:val="22"/>
                <w:lang w:val="fr-FR"/>
              </w:rPr>
              <w:t>)</w:t>
            </w:r>
          </w:p>
          <w:p w:rsidR="0028141D" w:rsidRPr="001D2FB8" w:rsidRDefault="0028141D" w:rsidP="003304B3">
            <w:pPr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</w:pPr>
          </w:p>
          <w:p w:rsidR="008A3C1F" w:rsidRPr="001D2FB8" w:rsidRDefault="008A3C1F" w:rsidP="003304B3">
            <w:pPr>
              <w:rPr>
                <w:rFonts w:ascii="ScalaSans" w:hAnsi="ScalaSans"/>
                <w:color w:val="4A442A" w:themeColor="background2" w:themeShade="40"/>
                <w:sz w:val="18"/>
                <w:szCs w:val="22"/>
                <w:lang w:val="fr-FR"/>
              </w:rPr>
            </w:pPr>
            <w:r w:rsidRPr="001D2FB8">
              <w:rPr>
                <w:rFonts w:ascii="ScalaSans" w:hAnsi="ScalaSans"/>
                <w:color w:val="4A442A" w:themeColor="background2" w:themeShade="40"/>
                <w:sz w:val="18"/>
                <w:szCs w:val="22"/>
                <w:lang w:val="fr-FR"/>
              </w:rPr>
              <w:t xml:space="preserve">(Avant la </w:t>
            </w:r>
            <w:r w:rsidR="00D27944" w:rsidRPr="00FD0364">
              <w:rPr>
                <w:rFonts w:ascii="ScalaSans" w:hAnsi="ScalaSans"/>
                <w:color w:val="4A442A" w:themeColor="background2" w:themeShade="40"/>
                <w:sz w:val="18"/>
                <w:szCs w:val="22"/>
                <w:lang w:val="fr-FR"/>
              </w:rPr>
              <w:t>Session</w:t>
            </w:r>
            <w:r w:rsidR="00D27944" w:rsidRPr="0028141D">
              <w:rPr>
                <w:rFonts w:ascii="ScalaSans" w:hAnsi="ScalaSans"/>
                <w:color w:val="00B050"/>
                <w:sz w:val="18"/>
                <w:szCs w:val="22"/>
                <w:lang w:val="fr-FR"/>
              </w:rPr>
              <w:t xml:space="preserve"> </w:t>
            </w:r>
            <w:r w:rsidR="00D27944" w:rsidRPr="001D2FB8">
              <w:rPr>
                <w:rFonts w:ascii="ScalaSans" w:hAnsi="ScalaSans"/>
                <w:color w:val="4A442A" w:themeColor="background2" w:themeShade="40"/>
                <w:sz w:val="18"/>
                <w:szCs w:val="22"/>
                <w:lang w:val="fr-FR"/>
              </w:rPr>
              <w:t>Plénière</w:t>
            </w:r>
            <w:r w:rsidRPr="001D2FB8">
              <w:rPr>
                <w:rFonts w:ascii="ScalaSans" w:hAnsi="ScalaSans"/>
                <w:color w:val="4A442A" w:themeColor="background2" w:themeShade="40"/>
                <w:sz w:val="18"/>
                <w:szCs w:val="22"/>
                <w:lang w:val="fr-FR"/>
              </w:rPr>
              <w:t>, une station de café sera fournie)</w:t>
            </w:r>
          </w:p>
          <w:p w:rsidR="00EC4E13" w:rsidRPr="001D2FB8" w:rsidRDefault="008A3C1F" w:rsidP="003304B3">
            <w:pPr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</w:pPr>
            <w:r w:rsidRPr="001D2FB8">
              <w:rPr>
                <w:rFonts w:ascii="Roboto" w:hAnsi="Roboto"/>
                <w:color w:val="777777"/>
                <w:lang w:val="fr-FR"/>
              </w:rPr>
              <w:br/>
            </w:r>
            <w:r w:rsidRPr="00FD0364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>Session</w:t>
            </w:r>
            <w:r w:rsidR="00FD0364" w:rsidRPr="00FD0364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 xml:space="preserve"> Plénière</w:t>
            </w:r>
            <w:r w:rsidRPr="0028141D">
              <w:rPr>
                <w:rFonts w:ascii="ScalaSans" w:hAnsi="ScalaSans"/>
                <w:b/>
                <w:color w:val="00B050"/>
                <w:sz w:val="22"/>
                <w:szCs w:val="22"/>
                <w:lang w:val="fr-FR" w:eastAsia="pt-PT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 xml:space="preserve">- Conclusions de la </w:t>
            </w:r>
            <w:r w:rsidRPr="00FD0364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>SESSION</w:t>
            </w:r>
            <w:r w:rsidRPr="0028141D">
              <w:rPr>
                <w:rFonts w:ascii="ScalaSans" w:hAnsi="ScalaSans"/>
                <w:b/>
                <w:color w:val="00B050"/>
                <w:sz w:val="22"/>
                <w:szCs w:val="22"/>
                <w:lang w:val="fr-FR" w:eastAsia="pt-PT"/>
              </w:rPr>
              <w:t xml:space="preserve"> </w:t>
            </w:r>
            <w:r w:rsidRPr="001D2FB8">
              <w:rPr>
                <w:rFonts w:ascii="ScalaSans" w:hAnsi="ScalaSans"/>
                <w:b/>
                <w:sz w:val="22"/>
                <w:szCs w:val="22"/>
                <w:lang w:val="fr-FR" w:eastAsia="pt-PT"/>
              </w:rPr>
              <w:t>III</w:t>
            </w:r>
          </w:p>
          <w:p w:rsidR="008548CF" w:rsidRPr="001D2FB8" w:rsidRDefault="008A3C1F" w:rsidP="00EC4E13">
            <w:pPr>
              <w:pStyle w:val="PargrafodaLista"/>
              <w:ind w:left="64" w:hanging="64"/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Présentation de</w:t>
            </w:r>
            <w:r w:rsidR="00EC4E13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s résultats des </w:t>
            </w:r>
            <w:r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atelier</w:t>
            </w:r>
            <w:r w:rsidR="00EC4E13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s</w:t>
            </w:r>
            <w:r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 par les </w:t>
            </w:r>
            <w:r w:rsidR="0028141D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Modérateurs</w:t>
            </w:r>
          </w:p>
          <w:p w:rsidR="00A65C13" w:rsidRPr="001D2FB8" w:rsidRDefault="00A65C13" w:rsidP="003304B3">
            <w:pPr>
              <w:rPr>
                <w:rFonts w:ascii="ScalaSans" w:hAnsi="ScalaSans"/>
                <w:i/>
                <w:color w:val="4A442A" w:themeColor="background2" w:themeShade="40"/>
                <w:sz w:val="8"/>
                <w:szCs w:val="22"/>
                <w:lang w:val="fr-FR"/>
              </w:rPr>
            </w:pPr>
          </w:p>
          <w:p w:rsidR="0060638D" w:rsidRPr="001D2FB8" w:rsidRDefault="0060638D" w:rsidP="00A949EA">
            <w:pPr>
              <w:rPr>
                <w:rFonts w:ascii="ScalaSans" w:hAnsi="ScalaSans"/>
                <w:sz w:val="18"/>
                <w:szCs w:val="22"/>
                <w:lang w:val="fr-FR"/>
              </w:rPr>
            </w:pPr>
          </w:p>
        </w:tc>
      </w:tr>
      <w:tr w:rsidR="00345234" w:rsidRPr="00F75CB8" w:rsidTr="005070BF">
        <w:trPr>
          <w:gridAfter w:val="1"/>
          <w:wAfter w:w="3020" w:type="dxa"/>
          <w:trHeight w:val="332"/>
        </w:trPr>
        <w:tc>
          <w:tcPr>
            <w:tcW w:w="1699" w:type="dxa"/>
            <w:shd w:val="clear" w:color="auto" w:fill="FFFFFF" w:themeFill="background1"/>
          </w:tcPr>
          <w:p w:rsidR="00345234" w:rsidRPr="001D2FB8" w:rsidRDefault="00775BF0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lastRenderedPageBreak/>
              <w:t>18</w:t>
            </w:r>
            <w:r w:rsidR="00345234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h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4</w:t>
            </w:r>
            <w:r w:rsidR="00E52FC1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949EA" w:rsidRPr="001D2FB8" w:rsidRDefault="00A949EA" w:rsidP="00A949EA">
            <w:pPr>
              <w:jc w:val="lef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Départ des hôtels pour </w:t>
            </w:r>
            <w:r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 xml:space="preserve">le Museu </w:t>
            </w:r>
            <w:proofErr w:type="spellStart"/>
            <w:r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>Nacional</w:t>
            </w:r>
            <w:proofErr w:type="spellEnd"/>
            <w:r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 xml:space="preserve"> do Azulejo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</w:p>
          <w:p w:rsidR="00A949EA" w:rsidRPr="00D25D80" w:rsidRDefault="00A949EA" w:rsidP="00A949EA">
            <w:pPr>
              <w:jc w:val="left"/>
              <w:rPr>
                <w:rFonts w:ascii="ScalaSans" w:hAnsi="ScalaSans"/>
                <w:sz w:val="18"/>
                <w:szCs w:val="22"/>
              </w:rPr>
            </w:pPr>
            <w:r w:rsidRPr="00D25D80">
              <w:rPr>
                <w:rFonts w:ascii="ScalaSans" w:hAnsi="ScalaSans"/>
                <w:bCs/>
                <w:color w:val="947631"/>
                <w:sz w:val="18"/>
                <w:szCs w:val="22"/>
              </w:rPr>
              <w:t>(</w:t>
            </w:r>
            <w:proofErr w:type="spellStart"/>
            <w:r w:rsidRPr="00D25D80">
              <w:rPr>
                <w:rFonts w:ascii="ScalaSans" w:hAnsi="ScalaSans"/>
                <w:bCs/>
                <w:color w:val="947631"/>
                <w:sz w:val="18"/>
                <w:szCs w:val="22"/>
              </w:rPr>
              <w:t>Adresse</w:t>
            </w:r>
            <w:proofErr w:type="spellEnd"/>
            <w:r w:rsidRPr="00D25D80">
              <w:rPr>
                <w:rFonts w:ascii="ScalaSans" w:hAnsi="ScalaSans"/>
                <w:bCs/>
                <w:color w:val="947631"/>
                <w:sz w:val="18"/>
                <w:szCs w:val="22"/>
              </w:rPr>
              <w:t xml:space="preserve">: </w:t>
            </w:r>
            <w:r w:rsidRPr="00D25D80">
              <w:rPr>
                <w:rFonts w:ascii="ScalaSans" w:hAnsi="ScalaSans"/>
                <w:bCs/>
                <w:i/>
                <w:color w:val="947631"/>
                <w:sz w:val="18"/>
                <w:szCs w:val="22"/>
              </w:rPr>
              <w:t>Rua da Madre de Deus, nº 4, Lisboa</w:t>
            </w:r>
            <w:r w:rsidRPr="00D25D80">
              <w:rPr>
                <w:rFonts w:ascii="ScalaSans" w:hAnsi="ScalaSans"/>
                <w:bCs/>
                <w:color w:val="947631"/>
                <w:sz w:val="18"/>
                <w:szCs w:val="22"/>
              </w:rPr>
              <w:t>)</w:t>
            </w:r>
          </w:p>
          <w:p w:rsidR="00A949EA" w:rsidRPr="001D2FB8" w:rsidRDefault="00A949EA" w:rsidP="00A949EA">
            <w:pPr>
              <w:rPr>
                <w:rFonts w:ascii="ScalaSans" w:hAnsi="ScalaSans"/>
                <w:sz w:val="18"/>
                <w:szCs w:val="22"/>
                <w:lang w:val="fr-FR"/>
              </w:rPr>
            </w:pPr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(Les participants et les accompagnants seront </w:t>
            </w:r>
            <w:r w:rsidR="0028141D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guidés</w:t>
            </w:r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 depuis les hôtels Eurostar-Museum, </w:t>
            </w: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Vincci</w:t>
            </w:r>
            <w:proofErr w:type="spellEnd"/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 </w:t>
            </w: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Baixa</w:t>
            </w:r>
            <w:proofErr w:type="spellEnd"/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, Pestana CR7 et Pestana </w:t>
            </w: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Pousada</w:t>
            </w:r>
            <w:proofErr w:type="spellEnd"/>
            <w:r w:rsidRPr="001D2FB8">
              <w:rPr>
                <w:rFonts w:ascii="ScalaSans" w:hAnsi="ScalaSans"/>
                <w:sz w:val="18"/>
                <w:szCs w:val="22"/>
                <w:lang w:val="fr-FR"/>
              </w:rPr>
              <w:t>).</w:t>
            </w:r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 Les bus partiro</w:t>
            </w:r>
            <w:r w:rsidR="0028141D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nt du </w:t>
            </w:r>
            <w:proofErr w:type="spellStart"/>
            <w:r w:rsidR="0028141D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Terreiro</w:t>
            </w:r>
            <w:proofErr w:type="spellEnd"/>
            <w:r w:rsidR="0028141D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 do </w:t>
            </w:r>
            <w:proofErr w:type="spellStart"/>
            <w:r w:rsidR="0028141D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Paço</w:t>
            </w:r>
            <w:proofErr w:type="spellEnd"/>
            <w:r w:rsidR="0028141D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, près du restaurant du déjeuner à 19h00</w:t>
            </w:r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.</w:t>
            </w:r>
          </w:p>
          <w:p w:rsidR="00471FDD" w:rsidRPr="001D2FB8" w:rsidRDefault="00471FDD" w:rsidP="00345234">
            <w:pPr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</w:tr>
      <w:tr w:rsidR="00345234" w:rsidRPr="00F75CB8" w:rsidTr="005070BF">
        <w:trPr>
          <w:gridAfter w:val="1"/>
          <w:wAfter w:w="3020" w:type="dxa"/>
          <w:trHeight w:val="332"/>
        </w:trPr>
        <w:tc>
          <w:tcPr>
            <w:tcW w:w="1699" w:type="dxa"/>
            <w:shd w:val="clear" w:color="auto" w:fill="FFFFFF" w:themeFill="background1"/>
            <w:hideMark/>
          </w:tcPr>
          <w:p w:rsidR="00345234" w:rsidRPr="001D2FB8" w:rsidRDefault="002A086A" w:rsidP="002A086A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19</w:t>
            </w:r>
            <w:r w:rsidR="00345234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h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3</w:t>
            </w:r>
            <w:r w:rsidR="00345234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</w:t>
            </w: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A605B6" w:rsidRPr="001D2FB8" w:rsidRDefault="002A086A" w:rsidP="00345234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Visit</w:t>
            </w:r>
            <w:r w:rsidR="00A949EA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e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  <w:r w:rsidR="00A949EA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du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 xml:space="preserve">Museu </w:t>
            </w:r>
            <w:proofErr w:type="spellStart"/>
            <w:r w:rsidR="0035158E"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>Nacional</w:t>
            </w:r>
            <w:proofErr w:type="spellEnd"/>
            <w:r w:rsidR="0035158E"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 xml:space="preserve"> </w:t>
            </w:r>
            <w:r w:rsidRPr="001D2FB8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>do Azulejo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  <w:r w:rsidR="001A7561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s</w:t>
            </w:r>
            <w:r w:rsidR="00A949EA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uivie d’un </w:t>
            </w:r>
            <w:r w:rsidR="00622DD1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Dîner </w:t>
            </w:r>
            <w:r w:rsidR="00A949EA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offert par la Cour des Comptes de</w:t>
            </w:r>
            <w:r w:rsidR="00345234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Portugal</w:t>
            </w:r>
            <w:r w:rsidR="00A605B6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</w:p>
          <w:p w:rsidR="00345234" w:rsidRPr="001D2FB8" w:rsidRDefault="00345234" w:rsidP="0035158E">
            <w:pPr>
              <w:rPr>
                <w:rFonts w:ascii="ScalaSans" w:hAnsi="ScalaSans"/>
                <w:bCs/>
                <w:i/>
                <w:sz w:val="14"/>
                <w:szCs w:val="22"/>
                <w:lang w:val="fr-FR"/>
              </w:rPr>
            </w:pPr>
          </w:p>
        </w:tc>
      </w:tr>
      <w:tr w:rsidR="0022275D" w:rsidRPr="001D2FB8" w:rsidTr="005070BF">
        <w:trPr>
          <w:gridAfter w:val="1"/>
          <w:wAfter w:w="3020" w:type="dxa"/>
          <w:trHeight w:val="332"/>
        </w:trPr>
        <w:tc>
          <w:tcPr>
            <w:tcW w:w="9928" w:type="dxa"/>
            <w:gridSpan w:val="3"/>
            <w:shd w:val="clear" w:color="auto" w:fill="FFFFFF" w:themeFill="background1"/>
          </w:tcPr>
          <w:p w:rsidR="0022275D" w:rsidRPr="001D2FB8" w:rsidRDefault="0022275D" w:rsidP="008548CF">
            <w:pPr>
              <w:ind w:right="145"/>
              <w:jc w:val="right"/>
              <w:rPr>
                <w:rFonts w:ascii="ScalaSans" w:hAnsi="ScalaSans"/>
                <w:bCs/>
                <w:i/>
                <w:color w:val="947631"/>
                <w:sz w:val="6"/>
                <w:szCs w:val="22"/>
                <w:lang w:val="fr-FR"/>
              </w:rPr>
            </w:pPr>
            <w:r w:rsidRPr="001D2FB8">
              <w:rPr>
                <w:i/>
                <w:lang w:val="fr-FR"/>
              </w:rPr>
              <w:br w:type="page"/>
            </w:r>
          </w:p>
          <w:p w:rsidR="009F399F" w:rsidRDefault="009F399F" w:rsidP="0022275D">
            <w:pPr>
              <w:jc w:val="center"/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fr-FR"/>
              </w:rPr>
            </w:pPr>
          </w:p>
          <w:p w:rsidR="0022275D" w:rsidRPr="001D2FB8" w:rsidRDefault="0022275D" w:rsidP="0022275D">
            <w:pPr>
              <w:jc w:val="center"/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fr-FR"/>
              </w:rPr>
            </w:pPr>
            <w:r w:rsidRPr="001D2FB8"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fr-FR"/>
              </w:rPr>
              <w:t>* * *</w:t>
            </w:r>
            <w:r w:rsidR="00075A9B" w:rsidRPr="001D2FB8"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fr-FR"/>
              </w:rPr>
              <w:t xml:space="preserve"> * *</w:t>
            </w:r>
          </w:p>
          <w:p w:rsidR="0022275D" w:rsidRPr="001D2FB8" w:rsidRDefault="0022275D" w:rsidP="0022275D">
            <w:pPr>
              <w:jc w:val="center"/>
              <w:rPr>
                <w:rFonts w:ascii="ScalaSans" w:hAnsi="ScalaSans"/>
                <w:bCs/>
                <w:i/>
                <w:color w:val="947631"/>
                <w:sz w:val="2"/>
                <w:szCs w:val="22"/>
                <w:lang w:val="fr-FR"/>
              </w:rPr>
            </w:pPr>
          </w:p>
          <w:p w:rsidR="0022275D" w:rsidRDefault="0022275D" w:rsidP="00345234">
            <w:pPr>
              <w:rPr>
                <w:rFonts w:ascii="ScalaSans" w:hAnsi="ScalaSans"/>
                <w:bCs/>
                <w:i/>
                <w:color w:val="947631"/>
                <w:sz w:val="12"/>
                <w:szCs w:val="22"/>
                <w:lang w:val="fr-FR"/>
              </w:rPr>
            </w:pPr>
          </w:p>
          <w:p w:rsidR="009F399F" w:rsidRPr="001D2FB8" w:rsidRDefault="009F399F" w:rsidP="00345234">
            <w:pPr>
              <w:rPr>
                <w:rFonts w:ascii="ScalaSans" w:hAnsi="ScalaSans"/>
                <w:bCs/>
                <w:i/>
                <w:color w:val="947631"/>
                <w:sz w:val="12"/>
                <w:szCs w:val="22"/>
                <w:lang w:val="fr-FR"/>
              </w:rPr>
            </w:pPr>
          </w:p>
        </w:tc>
      </w:tr>
      <w:tr w:rsidR="00345234" w:rsidRPr="001D2FB8" w:rsidTr="005070BF">
        <w:trPr>
          <w:gridAfter w:val="1"/>
          <w:wAfter w:w="3020" w:type="dxa"/>
          <w:trHeight w:val="332"/>
        </w:trPr>
        <w:tc>
          <w:tcPr>
            <w:tcW w:w="9928" w:type="dxa"/>
            <w:gridSpan w:val="3"/>
            <w:shd w:val="clear" w:color="auto" w:fill="FFFFFF" w:themeFill="background1"/>
          </w:tcPr>
          <w:p w:rsidR="00345234" w:rsidRPr="001D2FB8" w:rsidRDefault="0022275D" w:rsidP="00EE7A8F">
            <w:pPr>
              <w:jc w:val="center"/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  <w:t xml:space="preserve">22 </w:t>
            </w:r>
            <w:r w:rsidR="00A949EA" w:rsidRPr="001D2FB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  <w:t xml:space="preserve">NOVEMBRE </w:t>
            </w:r>
            <w:r w:rsidRPr="001D2FB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  <w:t>2019 (</w:t>
            </w:r>
            <w:r w:rsidR="00A949EA" w:rsidRPr="001D2FB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  <w:t>VENDREDI</w:t>
            </w:r>
            <w:r w:rsidRPr="001D2FB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  <w:t>)</w:t>
            </w:r>
          </w:p>
          <w:p w:rsidR="00345234" w:rsidRPr="001D2FB8" w:rsidRDefault="00345234" w:rsidP="00345234">
            <w:pPr>
              <w:ind w:left="284" w:right="145"/>
              <w:jc w:val="right"/>
              <w:rPr>
                <w:rFonts w:ascii="ScalaSans" w:hAnsi="ScalaSans"/>
                <w:bCs/>
                <w:color w:val="947631"/>
                <w:sz w:val="20"/>
                <w:szCs w:val="22"/>
                <w:lang w:val="fr-FR"/>
              </w:rPr>
            </w:pPr>
          </w:p>
        </w:tc>
      </w:tr>
      <w:tr w:rsidR="00345234" w:rsidRPr="00F75CB8" w:rsidTr="005070BF">
        <w:trPr>
          <w:gridAfter w:val="1"/>
          <w:wAfter w:w="3020" w:type="dxa"/>
          <w:trHeight w:val="322"/>
        </w:trPr>
        <w:tc>
          <w:tcPr>
            <w:tcW w:w="1699" w:type="dxa"/>
            <w:shd w:val="clear" w:color="auto" w:fill="FFFFFF" w:themeFill="background1"/>
          </w:tcPr>
          <w:p w:rsidR="00345234" w:rsidRPr="001D2FB8" w:rsidRDefault="00EE7A8F" w:rsidP="00345234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</w:t>
            </w:r>
            <w:r w:rsidR="00345234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8h30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5234" w:rsidRPr="001D2FB8" w:rsidRDefault="00A949EA" w:rsidP="00345234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Départ des hôtels pour le lie du Séminaire</w:t>
            </w:r>
          </w:p>
          <w:p w:rsidR="00345234" w:rsidRPr="001D2FB8" w:rsidRDefault="00345234" w:rsidP="00345234">
            <w:pPr>
              <w:rPr>
                <w:rFonts w:ascii="ScalaSans" w:hAnsi="ScalaSans"/>
                <w:b/>
                <w:color w:val="173764"/>
                <w:sz w:val="22"/>
                <w:szCs w:val="22"/>
                <w:lang w:val="fr-FR"/>
              </w:rPr>
            </w:pPr>
          </w:p>
        </w:tc>
      </w:tr>
      <w:tr w:rsidR="0034230D" w:rsidRPr="00F75CB8" w:rsidTr="005070BF">
        <w:trPr>
          <w:gridAfter w:val="1"/>
          <w:wAfter w:w="3020" w:type="dxa"/>
          <w:trHeight w:val="322"/>
        </w:trPr>
        <w:tc>
          <w:tcPr>
            <w:tcW w:w="1699" w:type="dxa"/>
            <w:vMerge w:val="restart"/>
            <w:shd w:val="clear" w:color="auto" w:fill="FFFFFF" w:themeFill="background1"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09h00-09h20</w:t>
            </w:r>
          </w:p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1D2FB8" w:rsidRDefault="0034230D" w:rsidP="0034230D">
            <w:pP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SESS</w:t>
            </w:r>
            <w:r w:rsidR="00A949E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ION </w:t>
            </w: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IV -  </w:t>
            </w:r>
            <w:r w:rsidR="00FF4E4F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Sess</w:t>
            </w:r>
            <w:r w:rsidR="00A949E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ion de clôture du Séminaire</w:t>
            </w:r>
          </w:p>
          <w:p w:rsidR="00D26FCF" w:rsidRPr="001D2FB8" w:rsidRDefault="004438AE" w:rsidP="004438AE">
            <w:pPr>
              <w:rPr>
                <w:rFonts w:ascii="ScalaSans" w:hAnsi="ScalaSans"/>
                <w:sz w:val="10"/>
                <w:szCs w:val="22"/>
                <w:lang w:val="fr-FR"/>
              </w:rPr>
            </w:pPr>
            <w:r w:rsidRPr="00FD0364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Témoignage</w:t>
            </w:r>
            <w:r w:rsidR="0028294F" w:rsidRPr="001D4AC8">
              <w:rPr>
                <w:rFonts w:ascii="ScalaSans" w:hAnsi="ScalaSans"/>
                <w:color w:val="00B050"/>
                <w:sz w:val="22"/>
                <w:szCs w:val="22"/>
                <w:lang w:val="fr-FR"/>
              </w:rPr>
              <w:t xml:space="preserve"> </w:t>
            </w:r>
            <w:r w:rsidR="0028294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453E0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u Séminaire</w:t>
            </w:r>
            <w:r w:rsidR="0028294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r w:rsidR="00D26FC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EUROSAI-AFROSAI </w:t>
            </w:r>
          </w:p>
        </w:tc>
      </w:tr>
      <w:tr w:rsidR="0034230D" w:rsidRPr="00F75CB8" w:rsidTr="005070BF">
        <w:trPr>
          <w:gridAfter w:val="1"/>
          <w:wAfter w:w="3020" w:type="dxa"/>
          <w:trHeight w:val="122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1D2FB8" w:rsidRDefault="0034230D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sz w:val="16"/>
                <w:szCs w:val="22"/>
                <w:lang w:val="fr-FR"/>
              </w:rPr>
            </w:pPr>
          </w:p>
        </w:tc>
      </w:tr>
      <w:tr w:rsidR="0034230D" w:rsidRPr="00F75CB8" w:rsidTr="005070BF">
        <w:trPr>
          <w:gridAfter w:val="1"/>
          <w:wAfter w:w="3020" w:type="dxa"/>
          <w:trHeight w:val="430"/>
        </w:trPr>
        <w:tc>
          <w:tcPr>
            <w:tcW w:w="1699" w:type="dxa"/>
            <w:shd w:val="clear" w:color="auto" w:fill="FFFFFF" w:themeFill="background1"/>
            <w:hideMark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09h20-10h15</w:t>
            </w: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EE7A8F" w:rsidRPr="001D2FB8" w:rsidRDefault="00C30B3A" w:rsidP="0034230D">
            <w:pP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DISC</w:t>
            </w:r>
            <w:r w:rsidR="00364E21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O</w:t>
            </w: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URS DE </w:t>
            </w:r>
            <w:r w:rsidR="00364E21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CLÔTURE</w:t>
            </w:r>
          </w:p>
          <w:p w:rsidR="00EE7A8F" w:rsidRPr="001D2FB8" w:rsidRDefault="001D4AC8" w:rsidP="00EE7A8F">
            <w:pPr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</w:pPr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Maria José de da </w:t>
            </w:r>
            <w:proofErr w:type="spellStart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Fuente</w:t>
            </w:r>
            <w:proofErr w:type="spellEnd"/>
            <w:r w:rsidRPr="001D4AC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, 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Secré</w:t>
            </w:r>
            <w:r w:rsidR="00CF5600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t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a</w:t>
            </w:r>
            <w:r w:rsidR="00622DD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ire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-Géné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ral </w:t>
            </w:r>
            <w:r w:rsidR="00CF5600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e l’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EUROSAI </w:t>
            </w:r>
          </w:p>
          <w:p w:rsidR="00EE7A8F" w:rsidRPr="001D2FB8" w:rsidRDefault="001D4AC8" w:rsidP="00EE7A8F">
            <w:pPr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</w:pPr>
            <w:proofErr w:type="spellStart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Mbah</w:t>
            </w:r>
            <w:proofErr w:type="spellEnd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 Acha Rose </w:t>
            </w:r>
            <w:proofErr w:type="spellStart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Fomundam</w:t>
            </w:r>
            <w:proofErr w:type="spellEnd"/>
            <w:r w:rsidRPr="001D4AC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, 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Secré</w:t>
            </w:r>
            <w:r w:rsidR="00CF5600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t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aire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-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Général </w:t>
            </w:r>
            <w:r w:rsidR="00CF5600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e l’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AFROSAI </w:t>
            </w:r>
          </w:p>
          <w:p w:rsidR="00EE7A8F" w:rsidRPr="001D2FB8" w:rsidRDefault="001D4AC8" w:rsidP="00EE7A8F">
            <w:pPr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</w:pPr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Margit </w:t>
            </w:r>
            <w:proofErr w:type="spellStart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Kraker</w:t>
            </w:r>
            <w:proofErr w:type="spellEnd"/>
            <w:r w:rsidRPr="001D4AC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, 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Secrétaire-Général </w:t>
            </w:r>
            <w:r w:rsidR="00FF4E4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e l’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INTOSAI</w:t>
            </w:r>
          </w:p>
          <w:p w:rsidR="001D4AC8" w:rsidRPr="001D4AC8" w:rsidRDefault="001D4AC8" w:rsidP="001D4AC8">
            <w:pPr>
              <w:pStyle w:val="PargrafodaLista"/>
              <w:ind w:left="0"/>
              <w:contextualSpacing w:val="0"/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</w:pPr>
            <w:proofErr w:type="spellStart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>Vítor</w:t>
            </w:r>
            <w:proofErr w:type="spellEnd"/>
            <w:r w:rsidRPr="001D4AC8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FR"/>
              </w:rPr>
              <w:t xml:space="preserve"> Caldeira</w:t>
            </w:r>
            <w:r w:rsidRPr="001D4AC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, 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Pr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é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sident </w:t>
            </w:r>
            <w:r w:rsidR="00FF4E4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</w:t>
            </w:r>
            <w:r w:rsidR="00364E21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e la Cour des Comptes </w:t>
            </w:r>
            <w:r w:rsidR="00CF5600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>de</w:t>
            </w:r>
            <w:r w:rsidR="00EE7A8F" w:rsidRPr="001D2FB8"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 </w:t>
            </w: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  <w:lang w:val="fr-FR"/>
              </w:rPr>
              <w:t xml:space="preserve">Portugal </w:t>
            </w:r>
            <w:r w:rsidRPr="001D4AC8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FR"/>
              </w:rPr>
              <w:t xml:space="preserve">of EUROSAI </w:t>
            </w:r>
          </w:p>
          <w:p w:rsidR="0034230D" w:rsidRPr="001D4AC8" w:rsidRDefault="0034230D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</w:tr>
      <w:tr w:rsidR="0034230D" w:rsidRPr="001D2FB8" w:rsidTr="005070BF">
        <w:trPr>
          <w:gridAfter w:val="1"/>
          <w:wAfter w:w="3020" w:type="dxa"/>
          <w:trHeight w:val="429"/>
        </w:trPr>
        <w:tc>
          <w:tcPr>
            <w:tcW w:w="1699" w:type="dxa"/>
            <w:shd w:val="clear" w:color="auto" w:fill="FFFFFF" w:themeFill="background1"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10h15-11h00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Default="004438AE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Pause-Café</w:t>
            </w:r>
          </w:p>
          <w:p w:rsidR="008D7666" w:rsidRDefault="008D766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8D7666" w:rsidRDefault="008D766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Default="009F399F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Default="009F399F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Default="009F399F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Default="009F399F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Default="009F399F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9F399F" w:rsidRPr="001D2FB8" w:rsidRDefault="009F399F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</w:tr>
      <w:tr w:rsidR="0034230D" w:rsidRPr="001D2FB8" w:rsidTr="00F64BC6">
        <w:trPr>
          <w:gridBefore w:val="2"/>
          <w:wBefore w:w="2959" w:type="dxa"/>
          <w:trHeight w:val="429"/>
        </w:trPr>
        <w:tc>
          <w:tcPr>
            <w:tcW w:w="9989" w:type="dxa"/>
            <w:gridSpan w:val="2"/>
            <w:shd w:val="clear" w:color="auto" w:fill="FFFFFF" w:themeFill="background1"/>
          </w:tcPr>
          <w:p w:rsidR="0034230D" w:rsidRDefault="00476052" w:rsidP="0034230D">
            <w:pPr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  <w:lastRenderedPageBreak/>
              <w:t>CEREMONIE OFFICIELLE</w:t>
            </w:r>
          </w:p>
          <w:p w:rsidR="009F399F" w:rsidRPr="001D2FB8" w:rsidRDefault="009F399F" w:rsidP="0034230D">
            <w:pPr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fr-FR"/>
              </w:rPr>
            </w:pPr>
          </w:p>
          <w:p w:rsidR="0034230D" w:rsidRPr="001D2FB8" w:rsidRDefault="0034230D" w:rsidP="0034230D">
            <w:pPr>
              <w:rPr>
                <w:rFonts w:ascii="ScalaSans" w:hAnsi="ScalaSans"/>
                <w:bCs/>
                <w:color w:val="947631"/>
                <w:sz w:val="22"/>
                <w:szCs w:val="22"/>
                <w:lang w:val="fr-FR"/>
              </w:rPr>
            </w:pPr>
          </w:p>
        </w:tc>
      </w:tr>
      <w:tr w:rsidR="0034230D" w:rsidRPr="00F75CB8" w:rsidTr="00FC3D79">
        <w:trPr>
          <w:gridAfter w:val="1"/>
          <w:wAfter w:w="3020" w:type="dxa"/>
          <w:trHeight w:val="521"/>
        </w:trPr>
        <w:tc>
          <w:tcPr>
            <w:tcW w:w="1699" w:type="dxa"/>
            <w:vMerge w:val="restart"/>
            <w:shd w:val="clear" w:color="auto" w:fill="FFFFFF" w:themeFill="background1"/>
          </w:tcPr>
          <w:p w:rsidR="0034230D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11h00-12h30</w:t>
            </w:r>
          </w:p>
          <w:p w:rsidR="00FC3D79" w:rsidRDefault="00FC3D79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  <w:p w:rsidR="00FC3D79" w:rsidRPr="009F399F" w:rsidRDefault="00FC3D79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36"/>
                <w:szCs w:val="22"/>
                <w:lang w:val="fr-FR"/>
              </w:rPr>
            </w:pPr>
          </w:p>
          <w:p w:rsidR="00FC3D79" w:rsidRPr="001D2FB8" w:rsidRDefault="00FC3D79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12h30</w:t>
            </w:r>
          </w:p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1D2FB8" w:rsidRDefault="00476052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Cé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r</w:t>
            </w: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émonie Officielle 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p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our célébrer le </w:t>
            </w:r>
            <w:r w:rsidR="0034230D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630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e</w:t>
            </w:r>
            <w:r w:rsidR="0034230D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 A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n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niversaire de la </w:t>
            </w:r>
            <w:r w:rsidR="0034230D" w:rsidRPr="001D2FB8">
              <w:rPr>
                <w:rFonts w:ascii="ScalaSans" w:hAnsi="ScalaSans"/>
                <w:b/>
                <w:i/>
                <w:color w:val="0F243E" w:themeColor="text2" w:themeShade="80"/>
                <w:sz w:val="22"/>
                <w:szCs w:val="22"/>
                <w:lang w:val="fr-FR"/>
              </w:rPr>
              <w:t xml:space="preserve">Casa </w:t>
            </w:r>
            <w:proofErr w:type="spellStart"/>
            <w:r w:rsidR="0034230D" w:rsidRPr="001D2FB8">
              <w:rPr>
                <w:rFonts w:ascii="ScalaSans" w:hAnsi="ScalaSans"/>
                <w:b/>
                <w:i/>
                <w:color w:val="0F243E" w:themeColor="text2" w:themeShade="80"/>
                <w:sz w:val="22"/>
                <w:szCs w:val="22"/>
                <w:lang w:val="fr-FR"/>
              </w:rPr>
              <w:t>dos</w:t>
            </w:r>
            <w:proofErr w:type="spellEnd"/>
            <w:r w:rsidR="0034230D" w:rsidRPr="001D2FB8">
              <w:rPr>
                <w:rFonts w:ascii="ScalaSans" w:hAnsi="ScalaSans"/>
                <w:b/>
                <w:i/>
                <w:color w:val="0F243E" w:themeColor="text2" w:themeShade="80"/>
                <w:sz w:val="22"/>
                <w:szCs w:val="22"/>
                <w:lang w:val="fr-FR"/>
              </w:rPr>
              <w:t xml:space="preserve"> </w:t>
            </w:r>
            <w:proofErr w:type="spellStart"/>
            <w:r w:rsidR="0034230D" w:rsidRPr="001D2FB8">
              <w:rPr>
                <w:rFonts w:ascii="ScalaSans" w:hAnsi="ScalaSans"/>
                <w:b/>
                <w:i/>
                <w:color w:val="0F243E" w:themeColor="text2" w:themeShade="80"/>
                <w:sz w:val="22"/>
                <w:szCs w:val="22"/>
                <w:lang w:val="fr-FR"/>
              </w:rPr>
              <w:t>Contos</w:t>
            </w:r>
            <w:proofErr w:type="spellEnd"/>
            <w:r w:rsidR="0034230D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 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e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t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 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le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 </w:t>
            </w:r>
          </w:p>
          <w:p w:rsidR="0034230D" w:rsidRPr="001D2FB8" w:rsidRDefault="0034230D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170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e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 An</w:t>
            </w:r>
            <w:r w:rsidR="00A052AA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niversaire de la Cour des Comptes </w:t>
            </w:r>
            <w:r w:rsidR="00331922"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de</w:t>
            </w: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 xml:space="preserve"> Portugal</w:t>
            </w:r>
          </w:p>
          <w:p w:rsidR="0034230D" w:rsidRDefault="0034230D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18"/>
                <w:szCs w:val="22"/>
                <w:lang w:val="fr-FR"/>
              </w:rPr>
            </w:pPr>
          </w:p>
          <w:p w:rsidR="009F399F" w:rsidRPr="001D2FB8" w:rsidRDefault="009F399F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18"/>
                <w:szCs w:val="22"/>
                <w:lang w:val="fr-FR"/>
              </w:rPr>
            </w:pPr>
          </w:p>
        </w:tc>
      </w:tr>
      <w:tr w:rsidR="0034230D" w:rsidRPr="001D2FB8" w:rsidTr="005070BF">
        <w:trPr>
          <w:gridAfter w:val="1"/>
          <w:wAfter w:w="3020" w:type="dxa"/>
          <w:trHeight w:val="336"/>
        </w:trPr>
        <w:tc>
          <w:tcPr>
            <w:tcW w:w="1699" w:type="dxa"/>
            <w:vMerge/>
            <w:shd w:val="clear" w:color="auto" w:fill="FFFFFF" w:themeFill="background1"/>
            <w:vAlign w:val="center"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1D2FB8" w:rsidRDefault="00FC3D79" w:rsidP="00FC3D79">
            <w:pPr>
              <w:rPr>
                <w:rFonts w:ascii="ScalaSans" w:hAnsi="ScalaSans" w:cs="Courier New"/>
                <w:color w:val="4A442A" w:themeColor="background2" w:themeShade="40"/>
                <w:sz w:val="22"/>
                <w:szCs w:val="22"/>
                <w:lang w:val="fr-FR" w:eastAsia="pt-PT"/>
              </w:rPr>
            </w:pPr>
            <w:r w:rsidRPr="001D2FB8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  <w:lang w:val="fr-FR"/>
              </w:rPr>
              <w:t>Porto d’honneur</w:t>
            </w:r>
          </w:p>
        </w:tc>
      </w:tr>
      <w:tr w:rsidR="0034230D" w:rsidRPr="001D2FB8" w:rsidTr="00FC3D79">
        <w:trPr>
          <w:gridAfter w:val="1"/>
          <w:wAfter w:w="3020" w:type="dxa"/>
          <w:trHeight w:val="94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1D2FB8" w:rsidRDefault="0034230D" w:rsidP="0034230D">
            <w:pPr>
              <w:rPr>
                <w:rFonts w:ascii="ScalaSans" w:hAnsi="ScalaSans"/>
                <w:b/>
                <w:color w:val="0F243E" w:themeColor="text2" w:themeShade="80"/>
                <w:sz w:val="2"/>
                <w:szCs w:val="22"/>
                <w:lang w:val="fr-FR"/>
              </w:rPr>
            </w:pPr>
          </w:p>
        </w:tc>
      </w:tr>
      <w:tr w:rsidR="0034230D" w:rsidRPr="00F75CB8" w:rsidTr="00FC3D79">
        <w:trPr>
          <w:gridAfter w:val="1"/>
          <w:wAfter w:w="3020" w:type="dxa"/>
          <w:trHeight w:val="622"/>
        </w:trPr>
        <w:tc>
          <w:tcPr>
            <w:tcW w:w="1699" w:type="dxa"/>
            <w:shd w:val="clear" w:color="auto" w:fill="FFFFFF" w:themeFill="background1"/>
          </w:tcPr>
          <w:p w:rsidR="0034230D" w:rsidRPr="001D2FB8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14h45 – 17h30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9F399F" w:rsidRDefault="00C34D8E" w:rsidP="008A1D71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</w:pP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Départ </w:t>
            </w:r>
            <w:r w:rsidR="008D7666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depuis le même point de rencontre au </w:t>
            </w:r>
            <w:proofErr w:type="spellStart"/>
            <w:r w:rsidR="008D7666" w:rsidRPr="008D7666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>Terreiro</w:t>
            </w:r>
            <w:proofErr w:type="spellEnd"/>
            <w:r w:rsidR="008D7666" w:rsidRPr="008D7666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 xml:space="preserve"> do </w:t>
            </w:r>
            <w:proofErr w:type="spellStart"/>
            <w:r w:rsidR="008D7666" w:rsidRPr="008D7666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  <w:lang w:val="fr-FR"/>
              </w:rPr>
              <w:t>Paço</w:t>
            </w:r>
            <w:proofErr w:type="spellEnd"/>
            <w:r w:rsidR="008D7666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  <w:r w:rsidR="0057313D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–</w:t>
            </w:r>
            <w:r w:rsidR="0034230D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</w:t>
            </w:r>
            <w:r w:rsidR="0057313D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program</w:t>
            </w:r>
            <w:r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>me</w:t>
            </w:r>
            <w:r w:rsidR="0057313D" w:rsidRPr="001D2FB8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fr-FR"/>
              </w:rPr>
              <w:t xml:space="preserve"> social </w:t>
            </w:r>
          </w:p>
          <w:p w:rsidR="0034230D" w:rsidRPr="001D2FB8" w:rsidRDefault="0034230D" w:rsidP="008A1D71">
            <w:pPr>
              <w:rPr>
                <w:rFonts w:ascii="ScalaSans" w:hAnsi="ScalaSans"/>
                <w:b/>
                <w:color w:val="173764"/>
                <w:sz w:val="14"/>
                <w:szCs w:val="22"/>
                <w:lang w:val="fr-FR"/>
              </w:rPr>
            </w:pPr>
            <w:r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>(</w:t>
            </w:r>
            <w:r w:rsidR="00353082"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 xml:space="preserve">visite de la ville avec tour guidé au </w:t>
            </w:r>
            <w:proofErr w:type="spellStart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>Mosteiro</w:t>
            </w:r>
            <w:proofErr w:type="spellEnd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 xml:space="preserve"> dos </w:t>
            </w:r>
            <w:proofErr w:type="spellStart"/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>Jerónimos</w:t>
            </w:r>
            <w:proofErr w:type="spellEnd"/>
            <w:r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 xml:space="preserve">, </w:t>
            </w:r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>Torre de</w:t>
            </w:r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 xml:space="preserve"> Belém</w:t>
            </w:r>
            <w:r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 xml:space="preserve"> </w:t>
            </w:r>
            <w:r w:rsidR="00253758"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>e</w:t>
            </w:r>
            <w:r w:rsidR="00353082"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>t</w:t>
            </w:r>
            <w:r w:rsidR="00253758"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>Monumento</w:t>
            </w:r>
            <w:proofErr w:type="spellEnd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>das</w:t>
            </w:r>
            <w:proofErr w:type="spellEnd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 xml:space="preserve"> </w:t>
            </w:r>
            <w:proofErr w:type="spellStart"/>
            <w:r w:rsidR="00253758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18"/>
                <w:lang w:val="fr-FR"/>
              </w:rPr>
              <w:t>Descobertas</w:t>
            </w:r>
            <w:proofErr w:type="spellEnd"/>
            <w:r w:rsidRPr="001D2FB8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>)</w:t>
            </w:r>
            <w:r w:rsidR="008D7666">
              <w:rPr>
                <w:rFonts w:ascii="ScalaSans" w:hAnsi="ScalaSans"/>
                <w:color w:val="4A442A" w:themeColor="background2" w:themeShade="40"/>
                <w:sz w:val="18"/>
                <w:szCs w:val="18"/>
                <w:lang w:val="fr-FR"/>
              </w:rPr>
              <w:t xml:space="preserve"> - </w:t>
            </w:r>
            <w:r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 xml:space="preserve">Participants </w:t>
            </w:r>
            <w:r w:rsidR="005512BF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e</w:t>
            </w:r>
            <w:r w:rsidR="00353082" w:rsidRPr="001D2FB8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  <w:lang w:val="fr-FR"/>
              </w:rPr>
              <w:t>t accompagnateurs</w:t>
            </w:r>
          </w:p>
        </w:tc>
      </w:tr>
    </w:tbl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9F399F" w:rsidRPr="00F75CB8" w:rsidRDefault="009F399F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</w:pPr>
    </w:p>
    <w:p w:rsidR="007861B0" w:rsidRPr="009F399F" w:rsidRDefault="007861B0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</w:rPr>
      </w:pPr>
      <w:proofErr w:type="spellStart"/>
      <w:r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>Contacts</w:t>
      </w:r>
      <w:proofErr w:type="spellEnd"/>
      <w:r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>:</w:t>
      </w:r>
      <w:r w:rsidR="008E53B3"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 </w:t>
      </w:r>
      <w:r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Jorge </w:t>
      </w:r>
      <w:r w:rsidR="009F399F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Manuel </w:t>
      </w:r>
      <w:r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>Balsas</w:t>
      </w:r>
      <w:r w:rsidR="00B21AE2"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 </w:t>
      </w:r>
      <w:proofErr w:type="spellStart"/>
      <w:r w:rsidR="00DE58E2"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>tlm</w:t>
      </w:r>
      <w:proofErr w:type="spellEnd"/>
      <w:r w:rsidRPr="009F399F">
        <w:rPr>
          <w:rFonts w:ascii="ScalaSans" w:hAnsi="ScalaSans"/>
          <w:i/>
          <w:color w:val="4A442A" w:themeColor="background2" w:themeShade="40"/>
          <w:sz w:val="20"/>
          <w:szCs w:val="14"/>
        </w:rPr>
        <w:t>: (+351) 926 983 492</w:t>
      </w:r>
    </w:p>
    <w:p w:rsidR="00C43831" w:rsidRPr="00F75CB8" w:rsidRDefault="007861B0" w:rsidP="00B21AE2">
      <w:pPr>
        <w:jc w:val="right"/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sectPr w:rsidR="00C43831" w:rsidRPr="00F75CB8" w:rsidSect="00647CB8">
          <w:headerReference w:type="default" r:id="rId13"/>
          <w:footerReference w:type="default" r:id="rId14"/>
          <w:pgSz w:w="11906" w:h="16838" w:code="9"/>
          <w:pgMar w:top="3402" w:right="1080" w:bottom="1276" w:left="1080" w:header="993" w:footer="555" w:gutter="0"/>
          <w:cols w:space="708"/>
          <w:docGrid w:linePitch="360"/>
        </w:sectPr>
      </w:pPr>
      <w:r w:rsidRPr="00F75CB8"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t xml:space="preserve">Pedro </w:t>
      </w:r>
      <w:proofErr w:type="spellStart"/>
      <w:r w:rsidRPr="00F75CB8"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t>Brasão</w:t>
      </w:r>
      <w:proofErr w:type="spellEnd"/>
      <w:r w:rsidR="00B21AE2" w:rsidRPr="00F75CB8"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t xml:space="preserve"> </w:t>
      </w:r>
      <w:proofErr w:type="spellStart"/>
      <w:r w:rsidR="00DE58E2" w:rsidRPr="00F75CB8"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t>tlm</w:t>
      </w:r>
      <w:proofErr w:type="spellEnd"/>
      <w:r w:rsidRPr="00F75CB8"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t>: (+351) 926 983</w:t>
      </w:r>
      <w:r w:rsidR="00301212" w:rsidRPr="00F75CB8">
        <w:rPr>
          <w:rFonts w:ascii="Cambria" w:hAnsi="Cambria" w:cs="Cambria"/>
          <w:i/>
          <w:color w:val="4A442A" w:themeColor="background2" w:themeShade="40"/>
          <w:sz w:val="20"/>
          <w:szCs w:val="14"/>
          <w:lang w:val="fr-FR"/>
        </w:rPr>
        <w:t> </w:t>
      </w:r>
      <w:r w:rsidRPr="00F75CB8">
        <w:rPr>
          <w:rFonts w:ascii="ScalaSans" w:hAnsi="ScalaSans"/>
          <w:i/>
          <w:color w:val="4A442A" w:themeColor="background2" w:themeShade="40"/>
          <w:sz w:val="20"/>
          <w:szCs w:val="14"/>
          <w:lang w:val="fr-FR"/>
        </w:rPr>
        <w:t>490</w:t>
      </w:r>
    </w:p>
    <w:p w:rsidR="0052235D" w:rsidRPr="001D2FB8" w:rsidRDefault="00BA5C48" w:rsidP="0052235D">
      <w:pPr>
        <w:jc w:val="center"/>
        <w:rPr>
          <w:rFonts w:ascii="ScalaSans" w:hAnsi="ScalaSans"/>
          <w:b/>
          <w:bCs/>
          <w:color w:val="947631"/>
          <w:sz w:val="32"/>
          <w:szCs w:val="22"/>
          <w:lang w:val="fr-FR"/>
        </w:rPr>
      </w:pPr>
      <w:r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lastRenderedPageBreak/>
        <w:t>SEMIN</w:t>
      </w:r>
      <w:r w:rsidR="007A38CE" w:rsidRPr="001D2FB8">
        <w:rPr>
          <w:rFonts w:ascii="ScalaSans" w:hAnsi="ScalaSans"/>
          <w:b/>
          <w:bCs/>
          <w:color w:val="947631"/>
          <w:sz w:val="32"/>
          <w:szCs w:val="22"/>
          <w:lang w:val="fr-FR"/>
        </w:rPr>
        <w:t>AIRE</w:t>
      </w:r>
    </w:p>
    <w:p w:rsidR="0052235D" w:rsidRPr="001D2FB8" w:rsidRDefault="0052235D" w:rsidP="0052235D">
      <w:pPr>
        <w:jc w:val="center"/>
        <w:rPr>
          <w:rFonts w:ascii="ScalaSans" w:hAnsi="ScalaSans"/>
          <w:b/>
          <w:bCs/>
          <w:color w:val="7030A0"/>
          <w:sz w:val="14"/>
          <w:szCs w:val="22"/>
          <w:lang w:val="fr-FR"/>
        </w:rPr>
      </w:pPr>
    </w:p>
    <w:p w:rsidR="007A38CE" w:rsidRPr="001D2FB8" w:rsidRDefault="007A38CE" w:rsidP="007A38CE">
      <w:pPr>
        <w:jc w:val="center"/>
        <w:rPr>
          <w:rFonts w:ascii="ScalaSans" w:hAnsi="ScalaSans"/>
          <w:b/>
          <w:bCs/>
          <w:i/>
          <w:iCs/>
          <w:szCs w:val="22"/>
          <w:lang w:val="fr-FR"/>
        </w:rPr>
      </w:pPr>
      <w:r w:rsidRPr="001D2FB8">
        <w:rPr>
          <w:rFonts w:ascii="ScalaSans" w:hAnsi="ScalaSans"/>
          <w:b/>
          <w:bCs/>
          <w:i/>
          <w:iCs/>
          <w:szCs w:val="22"/>
          <w:lang w:val="fr-FR"/>
        </w:rPr>
        <w:t>Partage d’expériences d'audit ODD</w:t>
      </w:r>
      <w:r w:rsidRPr="001D2FB8">
        <w:rPr>
          <w:rFonts w:ascii="ScalaSans" w:hAnsi="ScalaSans"/>
          <w:b/>
          <w:bCs/>
          <w:i/>
          <w:iCs/>
          <w:szCs w:val="22"/>
          <w:lang w:val="fr-FR"/>
        </w:rPr>
        <w:br/>
        <w:t>- Une vue de différentes régions</w:t>
      </w:r>
    </w:p>
    <w:p w:rsidR="007A38CE" w:rsidRPr="001D2FB8" w:rsidRDefault="007A38CE" w:rsidP="0052235D">
      <w:pPr>
        <w:jc w:val="center"/>
        <w:rPr>
          <w:rFonts w:ascii="ScalaSans" w:hAnsi="ScalaSans"/>
          <w:b/>
          <w:bCs/>
          <w:iCs/>
          <w:szCs w:val="22"/>
          <w:lang w:val="fr-FR"/>
        </w:rPr>
      </w:pPr>
    </w:p>
    <w:p w:rsidR="0052235D" w:rsidRPr="001D2FB8" w:rsidRDefault="0052235D" w:rsidP="0052235D">
      <w:pPr>
        <w:jc w:val="center"/>
        <w:rPr>
          <w:rFonts w:ascii="ScalaSans" w:hAnsi="ScalaSans"/>
          <w:b/>
          <w:bCs/>
          <w:szCs w:val="22"/>
          <w:lang w:val="fr-FR"/>
        </w:rPr>
      </w:pPr>
      <w:r w:rsidRPr="001D2FB8">
        <w:rPr>
          <w:rFonts w:ascii="ScalaSans" w:hAnsi="ScalaSans"/>
          <w:b/>
          <w:bCs/>
          <w:iCs/>
          <w:szCs w:val="22"/>
          <w:lang w:val="fr-FR"/>
        </w:rPr>
        <w:t>Lisboa</w:t>
      </w:r>
      <w:r w:rsidRPr="001D2FB8">
        <w:rPr>
          <w:rFonts w:ascii="ScalaSans" w:hAnsi="ScalaSans"/>
          <w:b/>
          <w:bCs/>
          <w:i/>
          <w:iCs/>
          <w:szCs w:val="22"/>
          <w:lang w:val="fr-FR"/>
        </w:rPr>
        <w:t>,</w:t>
      </w:r>
      <w:r w:rsidRPr="001D2FB8">
        <w:rPr>
          <w:rFonts w:ascii="ScalaSans" w:hAnsi="ScalaSans"/>
          <w:b/>
          <w:bCs/>
          <w:iCs/>
          <w:szCs w:val="22"/>
          <w:lang w:val="fr-FR"/>
        </w:rPr>
        <w:t xml:space="preserve"> 21-22</w:t>
      </w:r>
      <w:r w:rsidRPr="001D2FB8">
        <w:rPr>
          <w:rFonts w:ascii="ScalaSans" w:hAnsi="ScalaSans"/>
          <w:b/>
          <w:bCs/>
          <w:szCs w:val="22"/>
          <w:lang w:val="fr-FR"/>
        </w:rPr>
        <w:t xml:space="preserve"> </w:t>
      </w:r>
      <w:r w:rsidR="00CA28DC" w:rsidRPr="001D2FB8">
        <w:rPr>
          <w:rFonts w:ascii="ScalaSans" w:hAnsi="ScalaSans"/>
          <w:b/>
          <w:bCs/>
          <w:szCs w:val="22"/>
          <w:lang w:val="fr-FR"/>
        </w:rPr>
        <w:t>novembr</w:t>
      </w:r>
      <w:r w:rsidR="007A38CE" w:rsidRPr="001D2FB8">
        <w:rPr>
          <w:rFonts w:ascii="ScalaSans" w:hAnsi="ScalaSans"/>
          <w:b/>
          <w:bCs/>
          <w:szCs w:val="22"/>
          <w:lang w:val="fr-FR"/>
        </w:rPr>
        <w:t>e</w:t>
      </w:r>
      <w:r w:rsidRPr="001D2FB8">
        <w:rPr>
          <w:rFonts w:ascii="ScalaSans" w:hAnsi="ScalaSans"/>
          <w:b/>
          <w:bCs/>
          <w:szCs w:val="22"/>
          <w:lang w:val="fr-FR"/>
        </w:rPr>
        <w:t xml:space="preserve"> 2019</w:t>
      </w:r>
    </w:p>
    <w:p w:rsidR="00770963" w:rsidRPr="001D2FB8" w:rsidRDefault="00770963" w:rsidP="00770963">
      <w:pPr>
        <w:tabs>
          <w:tab w:val="left" w:pos="1785"/>
          <w:tab w:val="left" w:pos="3000"/>
        </w:tabs>
        <w:jc w:val="center"/>
        <w:rPr>
          <w:rFonts w:ascii="ScalaSans" w:hAnsi="ScalaSans"/>
          <w:b/>
          <w:bCs/>
          <w:szCs w:val="28"/>
          <w:lang w:val="fr-FR"/>
        </w:rPr>
      </w:pPr>
    </w:p>
    <w:p w:rsidR="0052235D" w:rsidRPr="001D2FB8" w:rsidRDefault="0052235D" w:rsidP="00770963">
      <w:pPr>
        <w:tabs>
          <w:tab w:val="left" w:pos="1785"/>
          <w:tab w:val="left" w:pos="3000"/>
        </w:tabs>
        <w:jc w:val="center"/>
        <w:rPr>
          <w:rFonts w:ascii="ScalaSans" w:hAnsi="ScalaSans"/>
          <w:b/>
          <w:bCs/>
          <w:szCs w:val="28"/>
          <w:lang w:val="fr-FR"/>
        </w:rPr>
      </w:pPr>
    </w:p>
    <w:p w:rsidR="00770963" w:rsidRPr="001D2FB8" w:rsidRDefault="00BA5C48" w:rsidP="00770963">
      <w:pPr>
        <w:numPr>
          <w:ilvl w:val="0"/>
          <w:numId w:val="2"/>
        </w:numPr>
        <w:rPr>
          <w:rFonts w:ascii="ScalaSans" w:hAnsi="ScalaSans"/>
          <w:b/>
          <w:sz w:val="22"/>
          <w:lang w:val="fr-FR"/>
        </w:rPr>
      </w:pPr>
      <w:r w:rsidRPr="001D2FB8">
        <w:rPr>
          <w:rFonts w:ascii="ScalaSans" w:hAnsi="ScalaSans"/>
          <w:b/>
          <w:color w:val="333399"/>
          <w:sz w:val="22"/>
          <w:lang w:val="fr-FR"/>
        </w:rPr>
        <w:t>ANT</w:t>
      </w:r>
      <w:r w:rsidR="007A38CE" w:rsidRPr="001D2FB8">
        <w:rPr>
          <w:rFonts w:ascii="ScalaSans" w:hAnsi="ScalaSans"/>
          <w:b/>
          <w:color w:val="333399"/>
          <w:sz w:val="22"/>
          <w:lang w:val="fr-FR"/>
        </w:rPr>
        <w:t>É</w:t>
      </w:r>
      <w:r w:rsidRPr="001D2FB8">
        <w:rPr>
          <w:rFonts w:ascii="ScalaSans" w:hAnsi="ScalaSans"/>
          <w:b/>
          <w:color w:val="333399"/>
          <w:sz w:val="22"/>
          <w:lang w:val="fr-FR"/>
        </w:rPr>
        <w:t>C</w:t>
      </w:r>
      <w:r w:rsidR="007A38CE" w:rsidRPr="001D2FB8">
        <w:rPr>
          <w:rFonts w:ascii="ScalaSans" w:hAnsi="ScalaSans"/>
          <w:b/>
          <w:color w:val="333399"/>
          <w:sz w:val="22"/>
          <w:lang w:val="fr-FR"/>
        </w:rPr>
        <w:t>ÉDENT</w:t>
      </w:r>
      <w:r w:rsidRPr="001D2FB8">
        <w:rPr>
          <w:rFonts w:ascii="ScalaSans" w:hAnsi="ScalaSans"/>
          <w:b/>
          <w:color w:val="333399"/>
          <w:sz w:val="22"/>
          <w:lang w:val="fr-FR"/>
        </w:rPr>
        <w:t>S D</w:t>
      </w:r>
      <w:r w:rsidR="007A38CE" w:rsidRPr="001D2FB8">
        <w:rPr>
          <w:rFonts w:ascii="ScalaSans" w:hAnsi="ScalaSans"/>
          <w:b/>
          <w:color w:val="333399"/>
          <w:sz w:val="22"/>
          <w:lang w:val="fr-FR"/>
        </w:rPr>
        <w:t xml:space="preserve">U </w:t>
      </w:r>
      <w:r w:rsidRPr="001D2FB8">
        <w:rPr>
          <w:rFonts w:ascii="ScalaSans" w:hAnsi="ScalaSans"/>
          <w:b/>
          <w:color w:val="333399"/>
          <w:sz w:val="22"/>
          <w:lang w:val="fr-FR"/>
        </w:rPr>
        <w:t>SEMIN</w:t>
      </w:r>
      <w:r w:rsidR="007A38CE" w:rsidRPr="001D2FB8">
        <w:rPr>
          <w:rFonts w:ascii="ScalaSans" w:hAnsi="ScalaSans"/>
          <w:b/>
          <w:color w:val="333399"/>
          <w:sz w:val="22"/>
          <w:lang w:val="fr-FR"/>
        </w:rPr>
        <w:t>AIRE</w:t>
      </w:r>
    </w:p>
    <w:p w:rsidR="00770963" w:rsidRPr="001D2FB8" w:rsidRDefault="00770963" w:rsidP="00770963">
      <w:pPr>
        <w:jc w:val="center"/>
        <w:rPr>
          <w:rFonts w:ascii="ScalaSans" w:hAnsi="ScalaSans"/>
          <w:b/>
          <w:bCs/>
          <w:sz w:val="22"/>
          <w:lang w:val="fr-FR"/>
        </w:rPr>
      </w:pPr>
    </w:p>
    <w:p w:rsidR="00770963" w:rsidRPr="001D2FB8" w:rsidRDefault="00770963" w:rsidP="00770963">
      <w:pPr>
        <w:jc w:val="center"/>
        <w:rPr>
          <w:rFonts w:ascii="ScalaSans" w:hAnsi="ScalaSans"/>
          <w:b/>
          <w:bCs/>
          <w:sz w:val="22"/>
          <w:lang w:val="fr-FR"/>
        </w:rPr>
      </w:pPr>
    </w:p>
    <w:p w:rsidR="00257DBE" w:rsidRPr="001D2FB8" w:rsidRDefault="00CA16F4" w:rsidP="00BA5C48">
      <w:pPr>
        <w:autoSpaceDE w:val="0"/>
        <w:autoSpaceDN w:val="0"/>
        <w:adjustRightInd w:val="0"/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 xml:space="preserve">Ce séminaire </w:t>
      </w:r>
      <w:r w:rsidR="00C43E07" w:rsidRPr="001D2FB8">
        <w:rPr>
          <w:rFonts w:ascii="ScalaSans" w:hAnsi="ScalaSans"/>
          <w:bCs/>
          <w:sz w:val="22"/>
          <w:lang w:val="fr-FR"/>
        </w:rPr>
        <w:t>constitue</w:t>
      </w:r>
      <w:r w:rsidRPr="001D2FB8">
        <w:rPr>
          <w:rFonts w:ascii="ScalaSans" w:hAnsi="ScalaSans"/>
          <w:bCs/>
          <w:sz w:val="22"/>
          <w:lang w:val="fr-FR"/>
        </w:rPr>
        <w:t xml:space="preserve"> la </w:t>
      </w:r>
      <w:r w:rsidRPr="001D2FB8"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  <w:t>première initiative conjointe</w:t>
      </w:r>
      <w:r w:rsidRPr="001D2FB8">
        <w:rPr>
          <w:rFonts w:ascii="ScalaSans" w:hAnsi="ScalaSans"/>
          <w:bCs/>
          <w:sz w:val="22"/>
          <w:lang w:val="fr-FR"/>
        </w:rPr>
        <w:t xml:space="preserve"> organisée dans le cadre du </w:t>
      </w:r>
      <w:r w:rsidR="00C43E07" w:rsidRPr="001D2FB8">
        <w:rPr>
          <w:rFonts w:ascii="ScalaSans" w:hAnsi="ScalaSans"/>
          <w:bCs/>
          <w:sz w:val="22"/>
          <w:lang w:val="fr-FR"/>
        </w:rPr>
        <w:t>Mémorandum de Compréhension</w:t>
      </w:r>
      <w:r w:rsidRPr="001D2FB8">
        <w:rPr>
          <w:rFonts w:ascii="ScalaSans" w:hAnsi="ScalaSans"/>
          <w:bCs/>
          <w:sz w:val="22"/>
          <w:lang w:val="fr-FR"/>
        </w:rPr>
        <w:t xml:space="preserve"> </w:t>
      </w:r>
      <w:r w:rsidR="00C43E07" w:rsidRPr="001D2FB8">
        <w:rPr>
          <w:rFonts w:ascii="ScalaSans" w:hAnsi="ScalaSans"/>
          <w:bCs/>
          <w:sz w:val="22"/>
          <w:lang w:val="fr-FR"/>
        </w:rPr>
        <w:t xml:space="preserve">conclu </w:t>
      </w:r>
      <w:r w:rsidRPr="001D2FB8">
        <w:rPr>
          <w:rFonts w:ascii="ScalaSans" w:hAnsi="ScalaSans"/>
          <w:bCs/>
          <w:sz w:val="22"/>
          <w:lang w:val="fr-FR"/>
        </w:rPr>
        <w:t>entre l'EUROSAI et l'AFROSAI, qui sont tous deux les groupes régionaux de l'organisation mère, l'INTOSAI. Ce séminaire cherchera à aborder de manière pratique et technique l'un des thèmes inclus dans le cadre de coopération EUROSAI-AFROSAI.</w:t>
      </w:r>
    </w:p>
    <w:p w:rsidR="00770963" w:rsidRPr="001D2FB8" w:rsidRDefault="00770963" w:rsidP="00770963">
      <w:pPr>
        <w:rPr>
          <w:rFonts w:ascii="ScalaSans" w:hAnsi="ScalaSans"/>
          <w:b/>
          <w:bCs/>
          <w:sz w:val="22"/>
          <w:lang w:val="fr-FR"/>
        </w:rPr>
      </w:pPr>
    </w:p>
    <w:p w:rsidR="00CB5B67" w:rsidRPr="001D2FB8" w:rsidRDefault="00CB5B67" w:rsidP="004418BB">
      <w:pPr>
        <w:autoSpaceDE w:val="0"/>
        <w:autoSpaceDN w:val="0"/>
        <w:adjustRightInd w:val="0"/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 xml:space="preserve">Le but de cette initiative est de partager les pratiques et les expériences </w:t>
      </w:r>
      <w:r w:rsidRPr="001D2FB8"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  <w:t>d'audit en vue de respecter l'agenda 2030 des Nations Unies</w:t>
      </w:r>
      <w:r w:rsidRPr="001D2FB8">
        <w:rPr>
          <w:rFonts w:ascii="ScalaSans" w:hAnsi="ScalaSans"/>
          <w:bCs/>
          <w:sz w:val="22"/>
          <w:lang w:val="fr-FR"/>
        </w:rPr>
        <w:t>, tout en contribuant à la réalis</w:t>
      </w:r>
      <w:r w:rsidR="00231E59" w:rsidRPr="001D2FB8">
        <w:rPr>
          <w:rFonts w:ascii="ScalaSans" w:hAnsi="ScalaSans"/>
          <w:bCs/>
          <w:sz w:val="22"/>
          <w:lang w:val="fr-FR"/>
        </w:rPr>
        <w:t>ation des objectifs, projets et</w:t>
      </w:r>
      <w:r w:rsidRPr="001D2FB8">
        <w:rPr>
          <w:rFonts w:ascii="ScalaSans" w:hAnsi="ScalaSans"/>
          <w:bCs/>
          <w:sz w:val="22"/>
          <w:lang w:val="fr-FR"/>
        </w:rPr>
        <w:t xml:space="preserve">/ou tâches inclus dans les </w:t>
      </w:r>
      <w:r w:rsidR="00231E59" w:rsidRPr="001D2FB8">
        <w:rPr>
          <w:rFonts w:ascii="ScalaSans" w:hAnsi="ScalaSans"/>
          <w:bCs/>
          <w:sz w:val="22"/>
          <w:lang w:val="fr-FR"/>
        </w:rPr>
        <w:t xml:space="preserve">Plans Stratégiques </w:t>
      </w:r>
      <w:r w:rsidRPr="001D2FB8">
        <w:rPr>
          <w:rFonts w:ascii="ScalaSans" w:hAnsi="ScalaSans"/>
          <w:bCs/>
          <w:sz w:val="22"/>
          <w:lang w:val="fr-FR"/>
        </w:rPr>
        <w:t xml:space="preserve">de l'INTOSAI, AFROSAI et </w:t>
      </w:r>
      <w:r w:rsidR="00360C34" w:rsidRPr="001D2FB8">
        <w:rPr>
          <w:rFonts w:ascii="ScalaSans" w:hAnsi="ScalaSans"/>
          <w:bCs/>
          <w:sz w:val="22"/>
          <w:lang w:val="fr-FR"/>
        </w:rPr>
        <w:t>EUROSAI relatives aux</w:t>
      </w:r>
      <w:r w:rsidRPr="001D2FB8">
        <w:rPr>
          <w:rFonts w:ascii="ScalaSans" w:hAnsi="ScalaSans"/>
          <w:bCs/>
          <w:sz w:val="22"/>
          <w:lang w:val="fr-FR"/>
        </w:rPr>
        <w:t xml:space="preserve"> Objectifs de </w:t>
      </w:r>
      <w:r w:rsidR="00360C34" w:rsidRPr="001D2FB8">
        <w:rPr>
          <w:rFonts w:ascii="ScalaSans" w:hAnsi="ScalaSans"/>
          <w:bCs/>
          <w:sz w:val="22"/>
          <w:lang w:val="fr-FR"/>
        </w:rPr>
        <w:t xml:space="preserve">Développement Durable </w:t>
      </w:r>
      <w:r w:rsidRPr="001D2FB8">
        <w:rPr>
          <w:rFonts w:ascii="ScalaSans" w:hAnsi="ScalaSans"/>
          <w:bCs/>
          <w:sz w:val="22"/>
          <w:lang w:val="fr-FR"/>
        </w:rPr>
        <w:t>(ODD).</w:t>
      </w:r>
    </w:p>
    <w:p w:rsidR="00CB5B67" w:rsidRPr="001D2FB8" w:rsidRDefault="00CB5B67" w:rsidP="004418BB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</w:p>
    <w:p w:rsidR="007C0F02" w:rsidRPr="001D2FB8" w:rsidRDefault="00360C34" w:rsidP="007C0F02">
      <w:pPr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>A</w:t>
      </w:r>
      <w:r w:rsidR="00C400DA" w:rsidRPr="001D2FB8">
        <w:rPr>
          <w:rFonts w:ascii="ScalaSans" w:hAnsi="ScalaSans"/>
          <w:bCs/>
          <w:sz w:val="22"/>
          <w:lang w:val="fr-FR"/>
        </w:rPr>
        <w:t xml:space="preserve">yant Portugal pleinement </w:t>
      </w:r>
      <w:r w:rsidRPr="001D2FB8">
        <w:rPr>
          <w:rFonts w:ascii="ScalaSans" w:hAnsi="ScalaSans"/>
          <w:bCs/>
          <w:sz w:val="22"/>
          <w:lang w:val="fr-FR"/>
        </w:rPr>
        <w:t xml:space="preserve">collaboré à la célébration de cette coopération, la Cour des </w:t>
      </w:r>
      <w:r w:rsidR="00C212B5" w:rsidRPr="001D2FB8">
        <w:rPr>
          <w:rFonts w:ascii="ScalaSans" w:hAnsi="ScalaSans"/>
          <w:bCs/>
          <w:sz w:val="22"/>
          <w:lang w:val="fr-FR"/>
        </w:rPr>
        <w:t xml:space="preserve">Comptes </w:t>
      </w:r>
      <w:r w:rsidRPr="001D2FB8">
        <w:rPr>
          <w:rFonts w:ascii="ScalaSans" w:hAnsi="ScalaSans"/>
          <w:bCs/>
          <w:sz w:val="22"/>
          <w:lang w:val="fr-FR"/>
        </w:rPr>
        <w:t>est honorée d'accueillir la première initiative co</w:t>
      </w:r>
      <w:r w:rsidR="00C212B5" w:rsidRPr="001D2FB8">
        <w:rPr>
          <w:rFonts w:ascii="ScalaSans" w:hAnsi="ScalaSans"/>
          <w:bCs/>
          <w:sz w:val="22"/>
          <w:lang w:val="fr-FR"/>
        </w:rPr>
        <w:t>njointe</w:t>
      </w:r>
      <w:r w:rsidRPr="001D2FB8">
        <w:rPr>
          <w:rFonts w:ascii="ScalaSans" w:hAnsi="ScalaSans"/>
          <w:bCs/>
          <w:sz w:val="22"/>
          <w:lang w:val="fr-FR"/>
        </w:rPr>
        <w:t xml:space="preserve">, en particulier lorsqu'elle traite d'un thème crucial que le 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Secteur Public </w:t>
      </w:r>
      <w:r w:rsidRPr="001D2FB8">
        <w:rPr>
          <w:rFonts w:ascii="ScalaSans" w:hAnsi="ScalaSans"/>
          <w:bCs/>
          <w:sz w:val="22"/>
          <w:lang w:val="fr-FR"/>
        </w:rPr>
        <w:t xml:space="preserve">et les </w:t>
      </w:r>
      <w:r w:rsidR="00F90E62" w:rsidRPr="001D2FB8">
        <w:rPr>
          <w:rFonts w:ascii="ScalaSans" w:hAnsi="ScalaSans"/>
          <w:bCs/>
          <w:sz w:val="22"/>
          <w:lang w:val="fr-FR"/>
        </w:rPr>
        <w:t>Institutions Supérieures</w:t>
      </w:r>
      <w:r w:rsidRPr="001D2FB8">
        <w:rPr>
          <w:rFonts w:ascii="ScalaSans" w:hAnsi="ScalaSans"/>
          <w:bCs/>
          <w:sz w:val="22"/>
          <w:lang w:val="fr-FR"/>
        </w:rPr>
        <w:t xml:space="preserve"> de 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Contrôle </w:t>
      </w:r>
      <w:r w:rsidRPr="001D2FB8">
        <w:rPr>
          <w:rFonts w:ascii="ScalaSans" w:hAnsi="ScalaSans"/>
          <w:bCs/>
          <w:sz w:val="22"/>
          <w:lang w:val="fr-FR"/>
        </w:rPr>
        <w:t>s'efforcent de promouvoir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 pour un</w:t>
      </w:r>
      <w:r w:rsidRPr="001D2FB8">
        <w:rPr>
          <w:rFonts w:ascii="ScalaSans" w:hAnsi="ScalaSans"/>
          <w:bCs/>
          <w:sz w:val="22"/>
          <w:lang w:val="fr-FR"/>
        </w:rPr>
        <w:t xml:space="preserve"> Monde meilleur.</w:t>
      </w:r>
    </w:p>
    <w:p w:rsidR="00251CBE" w:rsidRPr="001D2FB8" w:rsidRDefault="00251CBE" w:rsidP="007C0F02">
      <w:pPr>
        <w:rPr>
          <w:rFonts w:ascii="ScalaSans" w:hAnsi="ScalaSans"/>
          <w:bCs/>
          <w:sz w:val="22"/>
          <w:lang w:val="fr-FR"/>
        </w:rPr>
      </w:pPr>
    </w:p>
    <w:p w:rsidR="00770963" w:rsidRPr="001D2FB8" w:rsidRDefault="00FF01BD" w:rsidP="00770963">
      <w:pPr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 xml:space="preserve">Si 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nous examinons les </w:t>
      </w:r>
      <w:r w:rsidRPr="001D2FB8">
        <w:rPr>
          <w:rFonts w:ascii="ScalaSans" w:hAnsi="ScalaSans"/>
          <w:bCs/>
          <w:sz w:val="22"/>
          <w:lang w:val="fr-FR"/>
        </w:rPr>
        <w:t>principaux sujets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 de </w:t>
      </w:r>
      <w:r w:rsidR="00F90E62" w:rsidRPr="001D2FB8"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  <w:t xml:space="preserve">l’atelier </w:t>
      </w:r>
      <w:r w:rsidRPr="001D2FB8"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  <w:t xml:space="preserve">sur leadership et intervenants de l’ISC en </w:t>
      </w:r>
      <w:r w:rsidR="00F90E62" w:rsidRPr="001D2FB8"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  <w:t>2018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 organisé par l’Initiative de l’INTOSAI pour le </w:t>
      </w:r>
      <w:r w:rsidR="00716C6E" w:rsidRPr="001D2FB8">
        <w:rPr>
          <w:rFonts w:ascii="ScalaSans" w:hAnsi="ScalaSans"/>
          <w:bCs/>
          <w:sz w:val="22"/>
          <w:lang w:val="fr-FR"/>
        </w:rPr>
        <w:t xml:space="preserve">Développement </w:t>
      </w:r>
      <w:r w:rsidR="00F90E62" w:rsidRPr="001D2FB8">
        <w:rPr>
          <w:rFonts w:ascii="ScalaSans" w:hAnsi="ScalaSans"/>
          <w:bCs/>
          <w:sz w:val="22"/>
          <w:lang w:val="fr-FR"/>
        </w:rPr>
        <w:t>(IDI) et</w:t>
      </w:r>
      <w:r w:rsidR="00716C6E" w:rsidRPr="001D2FB8">
        <w:rPr>
          <w:rFonts w:ascii="ScalaSans" w:hAnsi="ScalaSans"/>
          <w:bCs/>
          <w:sz w:val="22"/>
          <w:lang w:val="fr-FR"/>
        </w:rPr>
        <w:t xml:space="preserve"> par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 le Département des </w:t>
      </w:r>
      <w:r w:rsidRPr="001D2FB8">
        <w:rPr>
          <w:rFonts w:ascii="ScalaSans" w:hAnsi="ScalaSans"/>
          <w:bCs/>
          <w:sz w:val="22"/>
          <w:lang w:val="fr-FR"/>
        </w:rPr>
        <w:t xml:space="preserve">Affaires Economiques 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et </w:t>
      </w:r>
      <w:r w:rsidRPr="001D2FB8">
        <w:rPr>
          <w:rFonts w:ascii="ScalaSans" w:hAnsi="ScalaSans"/>
          <w:bCs/>
          <w:sz w:val="22"/>
          <w:lang w:val="fr-FR"/>
        </w:rPr>
        <w:t xml:space="preserve">Sociales </w:t>
      </w:r>
      <w:r w:rsidR="00F90E62" w:rsidRPr="001D2FB8">
        <w:rPr>
          <w:rFonts w:ascii="ScalaSans" w:hAnsi="ScalaSans"/>
          <w:bCs/>
          <w:sz w:val="22"/>
          <w:lang w:val="fr-FR"/>
        </w:rPr>
        <w:t>des Nations Unies (DAESNU), sous le thème</w:t>
      </w:r>
      <w:proofErr w:type="gramStart"/>
      <w:r w:rsidR="00F90E62" w:rsidRPr="001D2FB8">
        <w:rPr>
          <w:rFonts w:ascii="ScalaSans" w:hAnsi="ScalaSans"/>
          <w:bCs/>
          <w:sz w:val="22"/>
          <w:lang w:val="fr-FR"/>
        </w:rPr>
        <w:t xml:space="preserve"> «Contributions</w:t>
      </w:r>
      <w:proofErr w:type="gramEnd"/>
      <w:r w:rsidR="00F90E62" w:rsidRPr="001D2FB8">
        <w:rPr>
          <w:rFonts w:ascii="ScalaSans" w:hAnsi="ScalaSans"/>
          <w:bCs/>
          <w:sz w:val="22"/>
          <w:lang w:val="fr-FR"/>
        </w:rPr>
        <w:t xml:space="preserve"> des</w:t>
      </w:r>
      <w:r w:rsidR="00716C6E" w:rsidRPr="001D2FB8">
        <w:rPr>
          <w:rFonts w:ascii="ScalaSans" w:hAnsi="ScalaSans"/>
          <w:bCs/>
          <w:sz w:val="22"/>
          <w:lang w:val="fr-FR"/>
        </w:rPr>
        <w:t xml:space="preserve"> Institutions Supérieures de Contrôle pour </w:t>
      </w:r>
      <w:r w:rsidR="00F90E62" w:rsidRPr="001D2FB8">
        <w:rPr>
          <w:rFonts w:ascii="ScalaSans" w:hAnsi="ScalaSans"/>
          <w:bCs/>
          <w:sz w:val="22"/>
          <w:lang w:val="fr-FR"/>
        </w:rPr>
        <w:t xml:space="preserve">les </w:t>
      </w:r>
      <w:r w:rsidR="00716C6E" w:rsidRPr="001D2FB8">
        <w:rPr>
          <w:rFonts w:ascii="ScalaSans" w:hAnsi="ScalaSans"/>
          <w:bCs/>
          <w:sz w:val="22"/>
          <w:lang w:val="fr-FR"/>
        </w:rPr>
        <w:t>Objectifs de Développement Durable</w:t>
      </w:r>
      <w:r w:rsidR="00F90E62" w:rsidRPr="001D2FB8">
        <w:rPr>
          <w:rFonts w:ascii="ScalaSans" w:hAnsi="ScalaSans"/>
          <w:bCs/>
          <w:sz w:val="22"/>
          <w:lang w:val="fr-FR"/>
        </w:rPr>
        <w:t>», nous pouvons reconnaître qu’il existe un vaste espace de débat, de discussion et d’apprentissage.</w:t>
      </w:r>
    </w:p>
    <w:p w:rsidR="00F90E62" w:rsidRPr="001D2FB8" w:rsidRDefault="00F90E62" w:rsidP="00770963">
      <w:pPr>
        <w:rPr>
          <w:rFonts w:ascii="ScalaSans" w:hAnsi="ScalaSans"/>
          <w:bCs/>
          <w:sz w:val="22"/>
          <w:lang w:val="fr-FR"/>
        </w:rPr>
      </w:pPr>
    </w:p>
    <w:p w:rsidR="00CA28DC" w:rsidRPr="001D2FB8" w:rsidRDefault="00CA28DC" w:rsidP="0094233F">
      <w:pPr>
        <w:pStyle w:val="Textodenotaderodap"/>
        <w:rPr>
          <w:rFonts w:ascii="ScalaSans" w:eastAsia="Times New Roman" w:hAnsi="ScalaSans"/>
          <w:bCs/>
          <w:sz w:val="22"/>
          <w:szCs w:val="24"/>
          <w:lang w:val="fr-FR"/>
        </w:rPr>
      </w:pPr>
    </w:p>
    <w:p w:rsidR="00EC62A5" w:rsidRPr="001D2FB8" w:rsidRDefault="00EC62A5" w:rsidP="00EC62A5">
      <w:pPr>
        <w:autoSpaceDE w:val="0"/>
        <w:autoSpaceDN w:val="0"/>
        <w:adjustRightInd w:val="0"/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</w:pPr>
      <w:r w:rsidRPr="001D2FB8">
        <w:rPr>
          <w:rFonts w:ascii="ScalaSans" w:eastAsia="Calibri" w:hAnsi="ScalaSans" w:cs="ScalaSans"/>
          <w:b/>
          <w:color w:val="1F497D"/>
          <w:sz w:val="22"/>
          <w:szCs w:val="22"/>
          <w:lang w:val="fr-FR" w:eastAsia="pt-PT"/>
        </w:rPr>
        <w:t>Nous devons en savoir plus sur:</w:t>
      </w:r>
    </w:p>
    <w:p w:rsidR="00EC62A5" w:rsidRPr="001D2FB8" w:rsidRDefault="00EC62A5" w:rsidP="00EC62A5">
      <w:pPr>
        <w:autoSpaceDE w:val="0"/>
        <w:autoSpaceDN w:val="0"/>
        <w:adjustRightInd w:val="0"/>
        <w:jc w:val="left"/>
        <w:rPr>
          <w:rFonts w:ascii="ScalaSans" w:hAnsi="ScalaSans"/>
          <w:b/>
          <w:bCs/>
          <w:color w:val="17365D" w:themeColor="text2" w:themeShade="BF"/>
          <w:sz w:val="22"/>
          <w:lang w:val="fr-FR"/>
        </w:rPr>
      </w:pPr>
    </w:p>
    <w:p w:rsidR="00EC62A5" w:rsidRPr="001D2FB8" w:rsidRDefault="00A042AE" w:rsidP="00C15EA2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rPr>
          <w:rFonts w:ascii="ScalaSans" w:eastAsia="Calibri" w:hAnsi="ScalaSans" w:cs="ScalaSans"/>
          <w:color w:val="000000"/>
          <w:sz w:val="22"/>
          <w:szCs w:val="22"/>
          <w:lang w:val="fr-FR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La c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onnaissance</w:t>
      </w:r>
      <w:r w:rsidR="005D2FD8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découlant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des audits de préparation aux </w:t>
      </w:r>
      <w:r w:rsidR="005D2FD8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ODD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(cohérence et intégration des politiques, moyens de mise en œuvre, contrôle et évaluation);</w:t>
      </w:r>
    </w:p>
    <w:p w:rsidR="00EC62A5" w:rsidRPr="001D2FB8" w:rsidRDefault="00E97EF0" w:rsidP="00C15EA2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rPr>
          <w:rFonts w:ascii="ScalaSans" w:eastAsia="Calibri" w:hAnsi="ScalaSans" w:cs="ScalaSans"/>
          <w:color w:val="000000"/>
          <w:sz w:val="22"/>
          <w:szCs w:val="22"/>
          <w:lang w:val="fr-FR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Enseignements retenus 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du processus d'audit de préparation des ODD (impact des audits des ODD,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en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démontrant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le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rôle des ISC, ressources requises pour les audits des ODD, informations disponibles, coopération et collaboration entre les ISC, imp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lication des parties prenantes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, communication autour des audits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des ODD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);</w:t>
      </w:r>
    </w:p>
    <w:p w:rsidR="00EC62A5" w:rsidRPr="001D2FB8" w:rsidRDefault="00EC62A5" w:rsidP="00C15EA2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rPr>
          <w:rFonts w:ascii="ScalaSans" w:eastAsia="Calibri" w:hAnsi="ScalaSans" w:cs="ScalaSans"/>
          <w:color w:val="000000"/>
          <w:sz w:val="22"/>
          <w:szCs w:val="22"/>
          <w:lang w:val="fr-FR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Les </w:t>
      </w:r>
      <w:r w:rsidR="007430BE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questions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et problèmes </w:t>
      </w:r>
      <w:r w:rsidR="004E43A3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résultants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de l'audit des ODD spécifiques;</w:t>
      </w:r>
    </w:p>
    <w:p w:rsidR="00EC62A5" w:rsidRPr="001D2FB8" w:rsidRDefault="00705637" w:rsidP="00C15EA2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rPr>
          <w:rFonts w:ascii="ScalaSans" w:eastAsia="Calibri" w:hAnsi="ScalaSans" w:cs="ScalaSans"/>
          <w:color w:val="000000"/>
          <w:sz w:val="22"/>
          <w:szCs w:val="22"/>
          <w:lang w:val="fr-FR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La voie à suivre 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(par exemple, promouvoir le changement stratégique d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e l’ISC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, continuer à partager les expériences et à renforcer les capacités en matière d'audits des </w:t>
      </w:r>
      <w:r w:rsidR="0069743D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ODD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, </w:t>
      </w:r>
      <w:r w:rsidR="0069743D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améliorer</w:t>
      </w:r>
      <w:r w:rsidR="00EC62A5"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 xml:space="preserve"> les efforts de communication).</w:t>
      </w:r>
    </w:p>
    <w:p w:rsidR="00EC62A5" w:rsidRPr="001D2FB8" w:rsidRDefault="00EC62A5" w:rsidP="00EC62A5">
      <w:pPr>
        <w:autoSpaceDE w:val="0"/>
        <w:autoSpaceDN w:val="0"/>
        <w:adjustRightInd w:val="0"/>
        <w:jc w:val="left"/>
        <w:rPr>
          <w:rFonts w:ascii="ScalaSans" w:hAnsi="ScalaSans"/>
          <w:b/>
          <w:bCs/>
          <w:color w:val="17365D" w:themeColor="text2" w:themeShade="BF"/>
          <w:sz w:val="22"/>
          <w:lang w:val="fr-FR"/>
        </w:rPr>
      </w:pPr>
    </w:p>
    <w:p w:rsidR="00770963" w:rsidRDefault="00770963" w:rsidP="00770963">
      <w:pPr>
        <w:pStyle w:val="PargrafodaLista"/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  <w:lang w:val="fr-FR"/>
        </w:rPr>
      </w:pPr>
    </w:p>
    <w:p w:rsidR="009F399F" w:rsidRDefault="009F399F" w:rsidP="00770963">
      <w:pPr>
        <w:pStyle w:val="PargrafodaLista"/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  <w:lang w:val="fr-FR"/>
        </w:rPr>
      </w:pPr>
    </w:p>
    <w:p w:rsidR="009F399F" w:rsidRPr="001D2FB8" w:rsidRDefault="009F399F" w:rsidP="00770963">
      <w:pPr>
        <w:pStyle w:val="PargrafodaLista"/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  <w:lang w:val="fr-FR"/>
        </w:rPr>
      </w:pPr>
    </w:p>
    <w:p w:rsidR="00104C02" w:rsidRPr="001D2FB8" w:rsidRDefault="00770963" w:rsidP="003A7D04">
      <w:pPr>
        <w:numPr>
          <w:ilvl w:val="0"/>
          <w:numId w:val="2"/>
        </w:numPr>
        <w:rPr>
          <w:rFonts w:ascii="ScalaSans" w:hAnsi="ScalaSans"/>
          <w:b/>
          <w:color w:val="333399"/>
          <w:sz w:val="22"/>
          <w:lang w:val="fr-FR"/>
        </w:rPr>
      </w:pPr>
      <w:r w:rsidRPr="001D2FB8">
        <w:rPr>
          <w:rFonts w:ascii="ScalaSans" w:hAnsi="ScalaSans"/>
          <w:b/>
          <w:color w:val="333399"/>
          <w:sz w:val="22"/>
          <w:lang w:val="fr-FR"/>
        </w:rPr>
        <w:lastRenderedPageBreak/>
        <w:t>OBJE</w:t>
      </w:r>
      <w:r w:rsidR="0069743D" w:rsidRPr="001D2FB8">
        <w:rPr>
          <w:rFonts w:ascii="ScalaSans" w:hAnsi="ScalaSans"/>
          <w:b/>
          <w:color w:val="333399"/>
          <w:sz w:val="22"/>
          <w:lang w:val="fr-FR"/>
        </w:rPr>
        <w:t>C</w:t>
      </w:r>
      <w:r w:rsidRPr="001D2FB8">
        <w:rPr>
          <w:rFonts w:ascii="ScalaSans" w:hAnsi="ScalaSans"/>
          <w:b/>
          <w:color w:val="333399"/>
          <w:sz w:val="22"/>
          <w:lang w:val="fr-FR"/>
        </w:rPr>
        <w:t>TIV</w:t>
      </w:r>
      <w:r w:rsidR="0069743D" w:rsidRPr="001D2FB8">
        <w:rPr>
          <w:rFonts w:ascii="ScalaSans" w:hAnsi="ScalaSans"/>
          <w:b/>
          <w:color w:val="333399"/>
          <w:sz w:val="22"/>
          <w:lang w:val="fr-FR"/>
        </w:rPr>
        <w:t>E</w:t>
      </w:r>
      <w:r w:rsidRPr="001D2FB8">
        <w:rPr>
          <w:rFonts w:ascii="ScalaSans" w:hAnsi="ScalaSans"/>
          <w:b/>
          <w:color w:val="333399"/>
          <w:sz w:val="22"/>
          <w:lang w:val="fr-FR"/>
        </w:rPr>
        <w:t xml:space="preserve">S </w:t>
      </w:r>
      <w:r w:rsidR="00104C02" w:rsidRPr="001D2FB8">
        <w:rPr>
          <w:rFonts w:ascii="ScalaSans" w:hAnsi="ScalaSans"/>
          <w:b/>
          <w:color w:val="333399"/>
          <w:sz w:val="22"/>
          <w:lang w:val="fr-FR"/>
        </w:rPr>
        <w:t>D</w:t>
      </w:r>
      <w:r w:rsidR="0069743D" w:rsidRPr="001D2FB8">
        <w:rPr>
          <w:rFonts w:ascii="ScalaSans" w:hAnsi="ScalaSans"/>
          <w:b/>
          <w:color w:val="333399"/>
          <w:sz w:val="22"/>
          <w:lang w:val="fr-FR"/>
        </w:rPr>
        <w:t>U</w:t>
      </w:r>
      <w:r w:rsidR="00104C02" w:rsidRPr="001D2FB8">
        <w:rPr>
          <w:rFonts w:ascii="ScalaSans" w:hAnsi="ScalaSans"/>
          <w:b/>
          <w:color w:val="333399"/>
          <w:sz w:val="22"/>
          <w:lang w:val="fr-FR"/>
        </w:rPr>
        <w:t xml:space="preserve"> S</w:t>
      </w:r>
      <w:r w:rsidR="0069743D" w:rsidRPr="001D2FB8">
        <w:rPr>
          <w:rFonts w:ascii="ScalaSans" w:hAnsi="ScalaSans"/>
          <w:b/>
          <w:color w:val="333399"/>
          <w:sz w:val="22"/>
          <w:lang w:val="fr-FR"/>
        </w:rPr>
        <w:t>É</w:t>
      </w:r>
      <w:r w:rsidR="00104C02" w:rsidRPr="001D2FB8">
        <w:rPr>
          <w:rFonts w:ascii="ScalaSans" w:hAnsi="ScalaSans"/>
          <w:b/>
          <w:color w:val="333399"/>
          <w:sz w:val="22"/>
          <w:lang w:val="fr-FR"/>
        </w:rPr>
        <w:t>MIN</w:t>
      </w:r>
      <w:r w:rsidR="0069743D" w:rsidRPr="001D2FB8">
        <w:rPr>
          <w:rFonts w:ascii="ScalaSans" w:hAnsi="ScalaSans"/>
          <w:b/>
          <w:color w:val="333399"/>
          <w:sz w:val="22"/>
          <w:lang w:val="fr-FR"/>
        </w:rPr>
        <w:t>AIRE</w:t>
      </w:r>
    </w:p>
    <w:p w:rsidR="00770963" w:rsidRPr="001D2FB8" w:rsidRDefault="00770963" w:rsidP="00770963">
      <w:pPr>
        <w:rPr>
          <w:rFonts w:ascii="ScalaSans" w:hAnsi="ScalaSans"/>
          <w:b/>
          <w:bCs/>
          <w:sz w:val="12"/>
          <w:lang w:val="fr-FR"/>
        </w:rPr>
      </w:pPr>
    </w:p>
    <w:p w:rsidR="00FB4830" w:rsidRPr="001D2FB8" w:rsidRDefault="00FB4830" w:rsidP="00770963">
      <w:pPr>
        <w:rPr>
          <w:rFonts w:ascii="ScalaSans" w:hAnsi="ScalaSans"/>
          <w:sz w:val="22"/>
          <w:lang w:val="fr-FR"/>
        </w:rPr>
      </w:pPr>
    </w:p>
    <w:p w:rsidR="005401C6" w:rsidRPr="001D2FB8" w:rsidRDefault="005401C6" w:rsidP="002045D9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Au cours de ce séminaire, les participants réfléchiront sur </w:t>
      </w:r>
      <w:r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 xml:space="preserve">l'expérience et les </w:t>
      </w:r>
      <w:r w:rsidR="002773B3"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>leçons apprises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</w:t>
      </w:r>
      <w:r w:rsidR="007469FF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avec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la préparation de l'audit pour la mise en œuvre des ODD ainsi que l'audit de</w:t>
      </w:r>
      <w:r w:rsidR="007469FF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s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ODD spécifique</w:t>
      </w:r>
      <w:r w:rsidR="007469FF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et présenteront les con</w:t>
      </w:r>
      <w:r w:rsidR="00181893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clusions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, recommandations et rapports d'audit pertinents des </w:t>
      </w:r>
      <w:r w:rsidR="00181893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Institutions Supérieures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de </w:t>
      </w:r>
      <w:r w:rsidR="00181893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Contrôle de l’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AFROSAI et EUROSAI. Les discussions et débats faciliteront également la compréhension mutuelle et le dialogue entre les ISC et les </w:t>
      </w:r>
      <w:r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>parties prenantes externes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concernant la mise en œuvre des O</w:t>
      </w:r>
      <w:r w:rsidR="00181893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DD et le rôle des ISC, ainsi qu’identifieront l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es attentes des parties prenantes quant à la contribution des ISC </w:t>
      </w:r>
      <w:r w:rsidR="00181893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pour l’Agenda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2030.</w:t>
      </w:r>
    </w:p>
    <w:p w:rsidR="005401C6" w:rsidRPr="001D2FB8" w:rsidRDefault="005401C6" w:rsidP="009940D3">
      <w:pPr>
        <w:autoSpaceDE w:val="0"/>
        <w:autoSpaceDN w:val="0"/>
        <w:adjustRightInd w:val="0"/>
        <w:jc w:val="left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</w:p>
    <w:p w:rsidR="00904902" w:rsidRPr="001D2FB8" w:rsidRDefault="008F6813" w:rsidP="00904902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Notamment, l</w:t>
      </w:r>
      <w:r w:rsidR="0090490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e séminaire devrait atteindre les objectifs suivants:</w:t>
      </w:r>
    </w:p>
    <w:p w:rsidR="00904902" w:rsidRPr="001D2FB8" w:rsidRDefault="008F6813" w:rsidP="006D6550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>Accroître la s</w:t>
      </w:r>
      <w:r w:rsidR="00904902" w:rsidRPr="001D2FB8">
        <w:rPr>
          <w:rFonts w:ascii="ScalaSans" w:hAnsi="ScalaSans"/>
          <w:bCs/>
          <w:sz w:val="22"/>
          <w:lang w:val="fr-FR"/>
        </w:rPr>
        <w:t>ensibilis</w:t>
      </w:r>
      <w:r w:rsidRPr="001D2FB8">
        <w:rPr>
          <w:rFonts w:ascii="ScalaSans" w:hAnsi="ScalaSans"/>
          <w:bCs/>
          <w:sz w:val="22"/>
          <w:lang w:val="fr-FR"/>
        </w:rPr>
        <w:t>ation</w:t>
      </w:r>
      <w:r w:rsidR="00904902" w:rsidRPr="001D2FB8">
        <w:rPr>
          <w:rFonts w:ascii="ScalaSans" w:hAnsi="ScalaSans"/>
          <w:bCs/>
          <w:sz w:val="22"/>
          <w:lang w:val="fr-FR"/>
        </w:rPr>
        <w:t xml:space="preserve"> </w:t>
      </w:r>
      <w:r w:rsidRPr="001D2FB8">
        <w:rPr>
          <w:rFonts w:ascii="ScalaSans" w:hAnsi="ScalaSans"/>
          <w:bCs/>
          <w:sz w:val="22"/>
          <w:lang w:val="fr-FR"/>
        </w:rPr>
        <w:t>concernant</w:t>
      </w:r>
      <w:r w:rsidR="00904902" w:rsidRPr="001D2FB8">
        <w:rPr>
          <w:rFonts w:ascii="ScalaSans" w:hAnsi="ScalaSans"/>
          <w:bCs/>
          <w:sz w:val="22"/>
          <w:lang w:val="fr-FR"/>
        </w:rPr>
        <w:t xml:space="preserve"> l'importance d'une </w:t>
      </w:r>
      <w:r w:rsidR="00904902"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 xml:space="preserve">perspective </w:t>
      </w:r>
      <w:r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>des différentes régions</w:t>
      </w:r>
      <w:r w:rsidR="00904902" w:rsidRPr="001D2FB8">
        <w:rPr>
          <w:rFonts w:ascii="ScalaSans" w:hAnsi="ScalaSans"/>
          <w:bCs/>
          <w:color w:val="1F497D" w:themeColor="text2"/>
          <w:sz w:val="22"/>
          <w:lang w:val="fr-FR"/>
        </w:rPr>
        <w:t xml:space="preserve"> </w:t>
      </w:r>
      <w:r w:rsidRPr="001D2FB8">
        <w:rPr>
          <w:rFonts w:ascii="ScalaSans" w:hAnsi="ScalaSans"/>
          <w:bCs/>
          <w:sz w:val="22"/>
          <w:lang w:val="fr-FR"/>
        </w:rPr>
        <w:t>sur le</w:t>
      </w:r>
      <w:r w:rsidR="00904902" w:rsidRPr="001D2FB8">
        <w:rPr>
          <w:rFonts w:ascii="ScalaSans" w:hAnsi="ScalaSans"/>
          <w:bCs/>
          <w:sz w:val="22"/>
          <w:lang w:val="fr-FR"/>
        </w:rPr>
        <w:t xml:space="preserve"> rôle des ISC et d</w:t>
      </w:r>
      <w:r w:rsidR="00123F4E" w:rsidRPr="001D2FB8">
        <w:rPr>
          <w:rFonts w:ascii="ScalaSans" w:hAnsi="ScalaSans"/>
          <w:bCs/>
          <w:sz w:val="22"/>
          <w:lang w:val="fr-FR"/>
        </w:rPr>
        <w:t xml:space="preserve">e l’Agenda </w:t>
      </w:r>
      <w:r w:rsidR="00904902" w:rsidRPr="001D2FB8">
        <w:rPr>
          <w:rFonts w:ascii="ScalaSans" w:hAnsi="ScalaSans"/>
          <w:bCs/>
          <w:sz w:val="22"/>
          <w:lang w:val="fr-FR"/>
        </w:rPr>
        <w:t xml:space="preserve">des Nations Unies </w:t>
      </w:r>
      <w:r w:rsidR="00123F4E" w:rsidRPr="001D2FB8">
        <w:rPr>
          <w:rFonts w:ascii="ScalaSans" w:hAnsi="ScalaSans"/>
          <w:bCs/>
          <w:sz w:val="22"/>
          <w:lang w:val="fr-FR"/>
        </w:rPr>
        <w:t>pour</w:t>
      </w:r>
      <w:r w:rsidR="00904902" w:rsidRPr="001D2FB8">
        <w:rPr>
          <w:rFonts w:ascii="ScalaSans" w:hAnsi="ScalaSans"/>
          <w:bCs/>
          <w:sz w:val="22"/>
          <w:lang w:val="fr-FR"/>
        </w:rPr>
        <w:t xml:space="preserve"> 2030;</w:t>
      </w:r>
    </w:p>
    <w:p w:rsidR="00904902" w:rsidRPr="001D2FB8" w:rsidRDefault="00904902" w:rsidP="006D6550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 xml:space="preserve">Être capable de structurer une </w:t>
      </w:r>
      <w:r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 xml:space="preserve">approche </w:t>
      </w:r>
      <w:r w:rsidR="00804679"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 xml:space="preserve">de </w:t>
      </w:r>
      <w:r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>coopérati</w:t>
      </w:r>
      <w:r w:rsidR="00804679"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>on</w:t>
      </w:r>
      <w:r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 xml:space="preserve"> entre l'AFROSAI et l'EUROSAI</w:t>
      </w:r>
      <w:r w:rsidRPr="001D2FB8">
        <w:rPr>
          <w:rFonts w:ascii="ScalaSans" w:hAnsi="ScalaSans"/>
          <w:bCs/>
          <w:color w:val="1F497D" w:themeColor="text2"/>
          <w:sz w:val="22"/>
          <w:lang w:val="fr-FR"/>
        </w:rPr>
        <w:t xml:space="preserve"> </w:t>
      </w:r>
      <w:r w:rsidRPr="001D2FB8">
        <w:rPr>
          <w:rFonts w:ascii="ScalaSans" w:hAnsi="ScalaSans"/>
          <w:bCs/>
          <w:sz w:val="22"/>
          <w:lang w:val="fr-FR"/>
        </w:rPr>
        <w:t xml:space="preserve">pour les audits de préparation et de mise en œuvre des ODD, en vue de renforcer la priorité transversale 2 de l'INTOSAI: </w:t>
      </w:r>
      <w:r w:rsidRPr="001D2FB8">
        <w:rPr>
          <w:rFonts w:ascii="ScalaSans" w:hAnsi="ScalaSans"/>
          <w:bCs/>
          <w:i/>
          <w:sz w:val="22"/>
          <w:lang w:val="fr-FR"/>
        </w:rPr>
        <w:t>contribuer au suivi et à la révision des ODD dans le c</w:t>
      </w:r>
      <w:r w:rsidR="00804679" w:rsidRPr="001D2FB8">
        <w:rPr>
          <w:rFonts w:ascii="ScalaSans" w:hAnsi="ScalaSans"/>
          <w:bCs/>
          <w:i/>
          <w:sz w:val="22"/>
          <w:lang w:val="fr-FR"/>
        </w:rPr>
        <w:t>ontexte des efforts visant au</w:t>
      </w:r>
      <w:r w:rsidRPr="001D2FB8">
        <w:rPr>
          <w:rFonts w:ascii="ScalaSans" w:hAnsi="ScalaSans"/>
          <w:bCs/>
          <w:i/>
          <w:sz w:val="22"/>
          <w:lang w:val="fr-FR"/>
        </w:rPr>
        <w:t xml:space="preserve"> développement durable </w:t>
      </w:r>
      <w:r w:rsidR="00804679" w:rsidRPr="001D2FB8">
        <w:rPr>
          <w:rFonts w:ascii="ScalaSans" w:hAnsi="ScalaSans"/>
          <w:bCs/>
          <w:i/>
          <w:sz w:val="22"/>
          <w:lang w:val="fr-FR"/>
        </w:rPr>
        <w:t>spécifiques de</w:t>
      </w:r>
      <w:r w:rsidRPr="001D2FB8">
        <w:rPr>
          <w:rFonts w:ascii="ScalaSans" w:hAnsi="ScalaSans"/>
          <w:bCs/>
          <w:i/>
          <w:sz w:val="22"/>
          <w:lang w:val="fr-FR"/>
        </w:rPr>
        <w:t xml:space="preserve"> chaque pays</w:t>
      </w:r>
      <w:r w:rsidR="00804679" w:rsidRPr="001D2FB8">
        <w:rPr>
          <w:rFonts w:ascii="ScalaSans" w:hAnsi="ScalaSans"/>
          <w:bCs/>
          <w:i/>
          <w:sz w:val="22"/>
          <w:lang w:val="fr-FR"/>
        </w:rPr>
        <w:t>,</w:t>
      </w:r>
      <w:r w:rsidRPr="001D2FB8">
        <w:rPr>
          <w:rFonts w:ascii="ScalaSans" w:hAnsi="ScalaSans"/>
          <w:bCs/>
          <w:i/>
          <w:sz w:val="22"/>
          <w:lang w:val="fr-FR"/>
        </w:rPr>
        <w:t xml:space="preserve"> ainsi</w:t>
      </w:r>
      <w:r w:rsidR="00804679" w:rsidRPr="001D2FB8">
        <w:rPr>
          <w:rFonts w:ascii="ScalaSans" w:hAnsi="ScalaSans"/>
          <w:bCs/>
          <w:i/>
          <w:sz w:val="22"/>
          <w:lang w:val="fr-FR"/>
        </w:rPr>
        <w:t xml:space="preserve"> que les mandats individuels des </w:t>
      </w:r>
      <w:r w:rsidRPr="001D2FB8">
        <w:rPr>
          <w:rFonts w:ascii="ScalaSans" w:hAnsi="ScalaSans"/>
          <w:bCs/>
          <w:i/>
          <w:sz w:val="22"/>
          <w:lang w:val="fr-FR"/>
        </w:rPr>
        <w:t>ISC</w:t>
      </w:r>
      <w:r w:rsidRPr="001D2FB8">
        <w:rPr>
          <w:rFonts w:ascii="ScalaSans" w:hAnsi="ScalaSans"/>
          <w:bCs/>
          <w:sz w:val="22"/>
          <w:lang w:val="fr-FR"/>
        </w:rPr>
        <w:t>;</w:t>
      </w:r>
    </w:p>
    <w:p w:rsidR="00904902" w:rsidRPr="001D2FB8" w:rsidRDefault="00904902" w:rsidP="006D6550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 xml:space="preserve">Réfléchir aux moyens </w:t>
      </w:r>
      <w:r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 xml:space="preserve">de </w:t>
      </w:r>
      <w:r w:rsidR="003F3FEA"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>développer</w:t>
      </w:r>
      <w:r w:rsidRPr="001D2FB8">
        <w:rPr>
          <w:rFonts w:ascii="ScalaSans" w:hAnsi="ScalaSans"/>
          <w:b/>
          <w:bCs/>
          <w:color w:val="1F497D" w:themeColor="text2"/>
          <w:sz w:val="22"/>
          <w:lang w:val="fr-FR"/>
        </w:rPr>
        <w:t xml:space="preserve"> capacité et connaissance</w:t>
      </w:r>
      <w:r w:rsidRPr="001D2FB8">
        <w:rPr>
          <w:rFonts w:ascii="ScalaSans" w:hAnsi="ScalaSans"/>
          <w:bCs/>
          <w:color w:val="1F497D" w:themeColor="text2"/>
          <w:sz w:val="22"/>
          <w:lang w:val="fr-FR"/>
        </w:rPr>
        <w:t xml:space="preserve"> </w:t>
      </w:r>
      <w:r w:rsidRPr="001D2FB8">
        <w:rPr>
          <w:rFonts w:ascii="ScalaSans" w:hAnsi="ScalaSans"/>
          <w:bCs/>
          <w:sz w:val="22"/>
          <w:lang w:val="fr-FR"/>
        </w:rPr>
        <w:t xml:space="preserve">liées à la préparation et à la mise en œuvre des ODD en partageant </w:t>
      </w:r>
      <w:r w:rsidR="003F3FEA" w:rsidRPr="001D2FB8">
        <w:rPr>
          <w:rFonts w:ascii="ScalaSans" w:hAnsi="ScalaSans"/>
          <w:bCs/>
          <w:sz w:val="22"/>
          <w:lang w:val="fr-FR"/>
        </w:rPr>
        <w:t>d</w:t>
      </w:r>
      <w:r w:rsidRPr="001D2FB8">
        <w:rPr>
          <w:rFonts w:ascii="ScalaSans" w:hAnsi="ScalaSans"/>
          <w:bCs/>
          <w:sz w:val="22"/>
          <w:lang w:val="fr-FR"/>
        </w:rPr>
        <w:t>es informations et expériences;</w:t>
      </w:r>
    </w:p>
    <w:p w:rsidR="00904902" w:rsidRPr="001D2FB8" w:rsidRDefault="00904902" w:rsidP="006D6550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eastAsia="Calibri" w:hAnsi="ScalaSans" w:cs="ScalaSans"/>
          <w:color w:val="000000"/>
          <w:sz w:val="22"/>
          <w:szCs w:val="22"/>
          <w:lang w:val="fr-FR"/>
        </w:rPr>
      </w:pPr>
      <w:r w:rsidRPr="001D2FB8">
        <w:rPr>
          <w:rFonts w:ascii="ScalaSans" w:hAnsi="ScalaSans"/>
          <w:bCs/>
          <w:sz w:val="22"/>
          <w:lang w:val="fr-FR"/>
        </w:rPr>
        <w:t>Apprendre</w:t>
      </w:r>
      <w:r w:rsidR="003F3FEA" w:rsidRPr="001D2FB8">
        <w:rPr>
          <w:rFonts w:ascii="ScalaSans" w:hAnsi="ScalaSans"/>
          <w:bCs/>
          <w:sz w:val="22"/>
          <w:lang w:val="fr-FR"/>
        </w:rPr>
        <w:t xml:space="preserve"> et</w:t>
      </w:r>
      <w:r w:rsidRPr="001D2FB8">
        <w:rPr>
          <w:rFonts w:ascii="ScalaSans" w:eastAsia="Calibri" w:hAnsi="ScalaSans" w:cs="ScalaSans"/>
          <w:b/>
          <w:color w:val="1F497D" w:themeColor="text2"/>
          <w:sz w:val="22"/>
          <w:szCs w:val="22"/>
          <w:lang w:val="fr-FR"/>
        </w:rPr>
        <w:t xml:space="preserve"> tirer des conclusions</w:t>
      </w:r>
      <w:r w:rsidRPr="001D2FB8">
        <w:rPr>
          <w:rFonts w:ascii="ScalaSans" w:eastAsia="Calibri" w:hAnsi="ScalaSans" w:cs="ScalaSans"/>
          <w:color w:val="1F497D" w:themeColor="text2"/>
          <w:sz w:val="22"/>
          <w:szCs w:val="22"/>
          <w:lang w:val="fr-FR"/>
        </w:rPr>
        <w:t xml:space="preserve">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/>
        </w:rPr>
        <w:t>de ces expériences.</w:t>
      </w:r>
    </w:p>
    <w:p w:rsidR="00904902" w:rsidRDefault="00904902" w:rsidP="00904902">
      <w:pPr>
        <w:autoSpaceDE w:val="0"/>
        <w:autoSpaceDN w:val="0"/>
        <w:adjustRightInd w:val="0"/>
        <w:jc w:val="left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</w:p>
    <w:p w:rsidR="00770963" w:rsidRPr="001D2FB8" w:rsidRDefault="00770963" w:rsidP="00770963">
      <w:pPr>
        <w:pStyle w:val="PargrafodaLista"/>
        <w:contextualSpacing w:val="0"/>
        <w:rPr>
          <w:rFonts w:ascii="ScalaSans" w:hAnsi="ScalaSans"/>
          <w:sz w:val="22"/>
          <w:lang w:val="fr-FR"/>
        </w:rPr>
      </w:pPr>
    </w:p>
    <w:p w:rsidR="00770963" w:rsidRPr="001D2FB8" w:rsidRDefault="00770963" w:rsidP="00770963">
      <w:pPr>
        <w:rPr>
          <w:rFonts w:ascii="ScalaSans" w:hAnsi="ScalaSans"/>
          <w:b/>
          <w:bCs/>
          <w:sz w:val="6"/>
          <w:lang w:val="fr-FR"/>
        </w:rPr>
      </w:pPr>
    </w:p>
    <w:p w:rsidR="00770963" w:rsidRPr="001D2FB8" w:rsidRDefault="003F3FEA" w:rsidP="00770963">
      <w:pPr>
        <w:numPr>
          <w:ilvl w:val="0"/>
          <w:numId w:val="2"/>
        </w:numPr>
        <w:rPr>
          <w:rFonts w:ascii="ScalaSans" w:hAnsi="ScalaSans"/>
          <w:b/>
          <w:color w:val="333399"/>
          <w:sz w:val="22"/>
          <w:lang w:val="fr-FR"/>
        </w:rPr>
      </w:pPr>
      <w:r w:rsidRPr="001D2FB8">
        <w:rPr>
          <w:rFonts w:ascii="ScalaSans" w:hAnsi="ScalaSans"/>
          <w:b/>
          <w:color w:val="333399"/>
          <w:sz w:val="22"/>
          <w:lang w:val="fr-FR"/>
        </w:rPr>
        <w:t>APPROCHE DU SEMINAIRE</w:t>
      </w:r>
    </w:p>
    <w:p w:rsidR="00770963" w:rsidRPr="001D2FB8" w:rsidRDefault="00770963" w:rsidP="00770963">
      <w:pPr>
        <w:rPr>
          <w:rFonts w:ascii="ScalaSans" w:hAnsi="ScalaSans"/>
          <w:b/>
          <w:bCs/>
          <w:sz w:val="14"/>
          <w:lang w:val="fr-FR"/>
        </w:rPr>
      </w:pPr>
    </w:p>
    <w:p w:rsidR="00770963" w:rsidRPr="001D2FB8" w:rsidRDefault="00770963" w:rsidP="00770963">
      <w:pPr>
        <w:pStyle w:val="Default"/>
        <w:jc w:val="both"/>
        <w:rPr>
          <w:rFonts w:ascii="ScalaSans" w:hAnsi="ScalaSans"/>
          <w:sz w:val="14"/>
          <w:lang w:val="fr-FR"/>
        </w:rPr>
      </w:pPr>
    </w:p>
    <w:p w:rsidR="003F3FEA" w:rsidRPr="001D2FB8" w:rsidRDefault="003F3FEA" w:rsidP="003F3FEA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Le séminaire combinera des</w:t>
      </w:r>
      <w:r w:rsidR="007D318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</w:t>
      </w:r>
      <w:r w:rsidR="007B6ABD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sessions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plénières générales pour contextualiser les </w:t>
      </w:r>
      <w:r w:rsidR="007D318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questions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, partager des informations et présenter des expériences à l'aide de blocs interactifs afin d'identifier problèmes et </w:t>
      </w:r>
      <w:r w:rsidR="007D318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discuter des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idées et points de vue.</w:t>
      </w:r>
    </w:p>
    <w:p w:rsidR="003F3FEA" w:rsidRPr="001D2FB8" w:rsidRDefault="003F3FEA" w:rsidP="003F3FEA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Compte tenu du contexte et des objectifs, les ISC de l'AFROSAI et EUROSAI sont invitées à partager leur expérience en présentant et discutant des cas. Les Nations Unies, le Comité de </w:t>
      </w:r>
      <w:r w:rsidR="007D318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Capacitation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de l'INTOSAI (</w:t>
      </w:r>
      <w:r w:rsidR="007D318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CCI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) et l'Initiative de </w:t>
      </w:r>
      <w:r w:rsidR="007D3182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Développement 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de l'INTOSAI (IDI) sont des partenaires naturels de cette initiative. Les expériences d'autres groupes régionaux de l'INTOSAI, avec leurs </w:t>
      </w:r>
      <w:r w:rsidR="00211988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étendues </w:t>
      </w:r>
      <w:proofErr w:type="gramStart"/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approches</w:t>
      </w:r>
      <w:proofErr w:type="gramEnd"/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et perspectives dans ce domaine, apporteront </w:t>
      </w:r>
      <w:r w:rsidR="00211988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encore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une valeur ajoutée à l'événement.</w:t>
      </w:r>
    </w:p>
    <w:p w:rsidR="003F3FEA" w:rsidRPr="001D2FB8" w:rsidRDefault="003F3FEA" w:rsidP="003F3FEA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</w:pP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>Il est également important de souligner le partenariat avec l'organisation des ISC dans les pays de langue portugaise, dont la plupart sont</w:t>
      </w:r>
      <w:r w:rsidR="00211988"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de</w:t>
      </w:r>
      <w:r w:rsidRPr="001D2FB8">
        <w:rPr>
          <w:rFonts w:ascii="ScalaSans" w:eastAsia="Calibri" w:hAnsi="ScalaSans" w:cs="ScalaSans"/>
          <w:color w:val="000000"/>
          <w:sz w:val="22"/>
          <w:szCs w:val="22"/>
          <w:lang w:val="fr-FR" w:eastAsia="pt-PT"/>
        </w:rPr>
        <w:t xml:space="preserve"> l'AFROSAI.</w:t>
      </w:r>
    </w:p>
    <w:p w:rsidR="00770963" w:rsidRPr="001D2FB8" w:rsidRDefault="00770963" w:rsidP="00770963">
      <w:pPr>
        <w:rPr>
          <w:rFonts w:ascii="ScalaSans" w:eastAsia="Calibri" w:hAnsi="ScalaSans"/>
          <w:color w:val="000000"/>
          <w:sz w:val="14"/>
          <w:lang w:val="fr-FR" w:eastAsia="pt-PT"/>
        </w:rPr>
      </w:pPr>
    </w:p>
    <w:p w:rsidR="007229FD" w:rsidRDefault="007229FD" w:rsidP="00770963">
      <w:pPr>
        <w:rPr>
          <w:rFonts w:ascii="ScalaSans" w:eastAsia="Calibri" w:hAnsi="ScalaSans"/>
          <w:color w:val="000000"/>
          <w:sz w:val="14"/>
          <w:lang w:val="fr-FR" w:eastAsia="pt-PT"/>
        </w:rPr>
      </w:pPr>
    </w:p>
    <w:p w:rsidR="00301212" w:rsidRPr="001D2FB8" w:rsidRDefault="00301212" w:rsidP="00770963">
      <w:pPr>
        <w:rPr>
          <w:rFonts w:ascii="ScalaSans" w:eastAsia="Calibri" w:hAnsi="ScalaSans"/>
          <w:color w:val="000000"/>
          <w:sz w:val="14"/>
          <w:lang w:val="fr-FR" w:eastAsia="pt-PT"/>
        </w:rPr>
      </w:pPr>
    </w:p>
    <w:p w:rsidR="00770963" w:rsidRPr="001D2FB8" w:rsidRDefault="002D67A6" w:rsidP="00770963">
      <w:pPr>
        <w:numPr>
          <w:ilvl w:val="0"/>
          <w:numId w:val="2"/>
        </w:numPr>
        <w:rPr>
          <w:rFonts w:ascii="ScalaSans" w:hAnsi="ScalaSans"/>
          <w:b/>
          <w:color w:val="333399"/>
          <w:sz w:val="22"/>
          <w:lang w:val="fr-FR"/>
        </w:rPr>
      </w:pPr>
      <w:r w:rsidRPr="001D2FB8">
        <w:rPr>
          <w:rFonts w:ascii="ScalaSans" w:hAnsi="ScalaSans"/>
          <w:b/>
          <w:color w:val="333399"/>
          <w:sz w:val="22"/>
          <w:lang w:val="fr-FR"/>
        </w:rPr>
        <w:t>QU</w:t>
      </w:r>
      <w:r w:rsidR="00211988" w:rsidRPr="001D2FB8">
        <w:rPr>
          <w:rFonts w:ascii="ScalaSans" w:hAnsi="ScalaSans"/>
          <w:b/>
          <w:color w:val="333399"/>
          <w:sz w:val="22"/>
          <w:lang w:val="fr-FR"/>
        </w:rPr>
        <w:t>I DOIT PARTICIPER</w:t>
      </w:r>
    </w:p>
    <w:p w:rsidR="00770963" w:rsidRPr="001D2FB8" w:rsidRDefault="00770963" w:rsidP="00770963">
      <w:pPr>
        <w:ind w:left="360"/>
        <w:rPr>
          <w:rFonts w:ascii="ScalaSans" w:hAnsi="ScalaSans"/>
          <w:b/>
          <w:color w:val="333399"/>
          <w:sz w:val="22"/>
          <w:lang w:val="fr-FR"/>
        </w:rPr>
      </w:pPr>
    </w:p>
    <w:p w:rsidR="00770963" w:rsidRPr="001D2FB8" w:rsidRDefault="00770963" w:rsidP="00770963">
      <w:pPr>
        <w:rPr>
          <w:rFonts w:ascii="ScalaSans" w:hAnsi="ScalaSans"/>
          <w:bCs/>
          <w:sz w:val="16"/>
          <w:lang w:val="fr-FR"/>
        </w:rPr>
      </w:pPr>
    </w:p>
    <w:p w:rsidR="00211988" w:rsidRPr="001D2FB8" w:rsidRDefault="00211988" w:rsidP="00211988">
      <w:pPr>
        <w:autoSpaceDE w:val="0"/>
        <w:autoSpaceDN w:val="0"/>
        <w:adjustRightInd w:val="0"/>
        <w:rPr>
          <w:rFonts w:ascii="ScalaSans" w:hAnsi="ScalaSans"/>
          <w:bCs/>
          <w:sz w:val="22"/>
          <w:szCs w:val="22"/>
          <w:lang w:val="fr-FR"/>
        </w:rPr>
      </w:pPr>
      <w:r w:rsidRPr="001D2FB8">
        <w:rPr>
          <w:rFonts w:ascii="ScalaSans" w:hAnsi="ScalaSans"/>
          <w:bCs/>
          <w:sz w:val="22"/>
          <w:szCs w:val="22"/>
          <w:lang w:val="fr-FR"/>
        </w:rPr>
        <w:t xml:space="preserve">Le séminaire s'adresse à divers membres du personnel des ISC </w:t>
      </w:r>
      <w:r w:rsidR="00B54CFD" w:rsidRPr="001D2FB8">
        <w:rPr>
          <w:rFonts w:ascii="ScalaSans" w:hAnsi="ScalaSans"/>
          <w:bCs/>
          <w:sz w:val="22"/>
          <w:szCs w:val="22"/>
          <w:lang w:val="fr-FR"/>
        </w:rPr>
        <w:t>impliqués dans</w:t>
      </w:r>
      <w:r w:rsidRPr="001D2FB8">
        <w:rPr>
          <w:rFonts w:ascii="ScalaSans" w:hAnsi="ScalaSans"/>
          <w:bCs/>
          <w:sz w:val="22"/>
          <w:szCs w:val="22"/>
          <w:lang w:val="fr-FR"/>
        </w:rPr>
        <w:t xml:space="preserve"> la planification, gestion ou participation </w:t>
      </w:r>
      <w:r w:rsidR="00076E98" w:rsidRPr="001D2FB8">
        <w:rPr>
          <w:rFonts w:ascii="ScalaSans" w:hAnsi="ScalaSans"/>
          <w:bCs/>
          <w:sz w:val="22"/>
          <w:szCs w:val="22"/>
          <w:lang w:val="fr-FR"/>
        </w:rPr>
        <w:t>partout le travail</w:t>
      </w:r>
      <w:r w:rsidRPr="001D2FB8">
        <w:rPr>
          <w:rFonts w:ascii="ScalaSans" w:hAnsi="ScalaSans"/>
          <w:bCs/>
          <w:sz w:val="22"/>
          <w:szCs w:val="22"/>
          <w:lang w:val="fr-FR"/>
        </w:rPr>
        <w:t xml:space="preserve"> d'audit, notamment le </w:t>
      </w:r>
      <w:r w:rsidR="007229FD"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>Président</w:t>
      </w:r>
      <w:r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 xml:space="preserve">, les </w:t>
      </w:r>
      <w:r w:rsidR="007229FD"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>Juges Conseilleurs</w:t>
      </w:r>
      <w:r w:rsidRPr="001D2FB8">
        <w:rPr>
          <w:rFonts w:ascii="ScalaSans" w:hAnsi="ScalaSans"/>
          <w:b/>
          <w:bCs/>
          <w:color w:val="17365D" w:themeColor="text2" w:themeShade="BF"/>
          <w:sz w:val="22"/>
          <w:lang w:val="fr-FR"/>
        </w:rPr>
        <w:t>, les hauts fonctionnaires, les cadres supérieurs et intermédiaires et les auditeurs</w:t>
      </w:r>
      <w:r w:rsidRPr="001D2FB8">
        <w:rPr>
          <w:rFonts w:ascii="ScalaSans" w:hAnsi="ScalaSans"/>
          <w:bCs/>
          <w:sz w:val="22"/>
          <w:szCs w:val="22"/>
          <w:lang w:val="fr-FR"/>
        </w:rPr>
        <w:t xml:space="preserve">. </w:t>
      </w:r>
      <w:r w:rsidRPr="001D2FB8">
        <w:rPr>
          <w:rFonts w:ascii="ScalaSans" w:hAnsi="ScalaSans"/>
          <w:b/>
          <w:bCs/>
          <w:sz w:val="22"/>
          <w:szCs w:val="22"/>
          <w:lang w:val="fr-FR"/>
        </w:rPr>
        <w:t>S'agissant d'un événement de partage de connaissance, il est essentiel que les participants possèdent un niveau d'expérience significatif dans ce domaine ou soient disposés à approfondir leurs connaissances et leur expérience dans le sujet.</w:t>
      </w:r>
    </w:p>
    <w:p w:rsidR="00211988" w:rsidRPr="00211988" w:rsidRDefault="007229FD" w:rsidP="00211988">
      <w:pPr>
        <w:autoSpaceDE w:val="0"/>
        <w:autoSpaceDN w:val="0"/>
        <w:adjustRightInd w:val="0"/>
        <w:rPr>
          <w:rFonts w:ascii="ScalaSans" w:hAnsi="ScalaSans"/>
          <w:bCs/>
          <w:sz w:val="22"/>
          <w:szCs w:val="22"/>
          <w:lang w:val="fr-FR"/>
        </w:rPr>
      </w:pPr>
      <w:r w:rsidRPr="001D2FB8">
        <w:rPr>
          <w:rFonts w:ascii="ScalaSans" w:hAnsi="ScalaSans"/>
          <w:bCs/>
          <w:sz w:val="22"/>
          <w:szCs w:val="22"/>
          <w:lang w:val="fr-FR"/>
        </w:rPr>
        <w:t xml:space="preserve">Notant la vaste adhésion </w:t>
      </w:r>
      <w:r w:rsidR="00211988" w:rsidRPr="001D2FB8">
        <w:rPr>
          <w:rFonts w:ascii="ScalaSans" w:hAnsi="ScalaSans"/>
          <w:bCs/>
          <w:sz w:val="22"/>
          <w:szCs w:val="22"/>
          <w:lang w:val="fr-FR"/>
        </w:rPr>
        <w:t xml:space="preserve">de membres de l’EUROSAI et AFROSAI, l’ISC est invité à se faire représenter par </w:t>
      </w:r>
      <w:r w:rsidRPr="001D2FB8">
        <w:rPr>
          <w:rFonts w:ascii="ScalaSans" w:hAnsi="ScalaSans"/>
          <w:bCs/>
          <w:sz w:val="22"/>
          <w:szCs w:val="22"/>
          <w:lang w:val="fr-FR"/>
        </w:rPr>
        <w:t xml:space="preserve">une </w:t>
      </w:r>
      <w:r w:rsidRPr="001D2FB8">
        <w:rPr>
          <w:rFonts w:ascii="ScalaSans" w:hAnsi="ScalaSans"/>
          <w:b/>
          <w:bCs/>
          <w:color w:val="1F497D" w:themeColor="text2"/>
          <w:sz w:val="22"/>
          <w:szCs w:val="22"/>
          <w:lang w:val="fr-FR"/>
        </w:rPr>
        <w:t>limite</w:t>
      </w:r>
      <w:r w:rsidR="00211988" w:rsidRPr="001D2FB8">
        <w:rPr>
          <w:rFonts w:ascii="ScalaSans" w:hAnsi="ScalaSans"/>
          <w:b/>
          <w:bCs/>
          <w:color w:val="1F497D" w:themeColor="text2"/>
          <w:sz w:val="22"/>
          <w:szCs w:val="22"/>
          <w:lang w:val="fr-FR"/>
        </w:rPr>
        <w:t xml:space="preserve"> de</w:t>
      </w:r>
      <w:r w:rsidRPr="001D2FB8">
        <w:rPr>
          <w:rFonts w:ascii="ScalaSans" w:hAnsi="ScalaSans"/>
          <w:b/>
          <w:bCs/>
          <w:color w:val="1F497D" w:themeColor="text2"/>
          <w:sz w:val="22"/>
          <w:szCs w:val="22"/>
          <w:lang w:val="fr-FR"/>
        </w:rPr>
        <w:t xml:space="preserve"> </w:t>
      </w:r>
      <w:r w:rsidR="00211988" w:rsidRPr="001D2FB8">
        <w:rPr>
          <w:rFonts w:ascii="ScalaSans" w:hAnsi="ScalaSans"/>
          <w:b/>
          <w:bCs/>
          <w:color w:val="1F497D" w:themeColor="text2"/>
          <w:sz w:val="22"/>
          <w:szCs w:val="22"/>
          <w:lang w:val="fr-FR"/>
        </w:rPr>
        <w:t>deux participants à cet événement</w:t>
      </w:r>
      <w:r w:rsidRPr="001D2FB8">
        <w:rPr>
          <w:rFonts w:ascii="ScalaSans" w:hAnsi="ScalaSans"/>
          <w:bCs/>
          <w:sz w:val="22"/>
          <w:szCs w:val="22"/>
          <w:lang w:val="fr-FR"/>
        </w:rPr>
        <w:t>,</w:t>
      </w:r>
      <w:r w:rsidR="00211988" w:rsidRPr="001D2FB8">
        <w:rPr>
          <w:rFonts w:ascii="ScalaSans" w:hAnsi="ScalaSans"/>
          <w:bCs/>
          <w:sz w:val="22"/>
          <w:szCs w:val="22"/>
          <w:lang w:val="fr-FR"/>
        </w:rPr>
        <w:t xml:space="preserve"> en raison de la capacité maximale</w:t>
      </w:r>
      <w:r w:rsidR="00211988" w:rsidRPr="00211988">
        <w:rPr>
          <w:rFonts w:ascii="ScalaSans" w:hAnsi="ScalaSans"/>
          <w:bCs/>
          <w:sz w:val="22"/>
          <w:szCs w:val="22"/>
          <w:lang w:val="fr-FR"/>
        </w:rPr>
        <w:t xml:space="preserve"> de la salle de réunion.</w:t>
      </w:r>
    </w:p>
    <w:sectPr w:rsidR="00211988" w:rsidRPr="00211988" w:rsidSect="00647CB8">
      <w:headerReference w:type="default" r:id="rId15"/>
      <w:footerReference w:type="default" r:id="rId16"/>
      <w:pgSz w:w="11906" w:h="16838" w:code="9"/>
      <w:pgMar w:top="3402" w:right="1080" w:bottom="1276" w:left="1080" w:header="993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875" w:rsidRDefault="00F43875" w:rsidP="009F5608">
      <w:r>
        <w:separator/>
      </w:r>
    </w:p>
  </w:endnote>
  <w:endnote w:type="continuationSeparator" w:id="0">
    <w:p w:rsidR="00F43875" w:rsidRDefault="00F43875" w:rsidP="009F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-nova-alt">
    <w:altName w:val="Times New Roman"/>
    <w:charset w:val="00"/>
    <w:family w:val="auto"/>
    <w:pitch w:val="default"/>
  </w:font>
  <w:font w:name="ScalaSans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MV Bol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2474177"/>
      <w:docPartObj>
        <w:docPartGallery w:val="Page Numbers (Bottom of Page)"/>
        <w:docPartUnique/>
      </w:docPartObj>
    </w:sdtPr>
    <w:sdtEndPr/>
    <w:sdtContent>
      <w:p w:rsidR="002E7DAC" w:rsidRDefault="002E7DAC">
        <w:pPr>
          <w:pStyle w:val="Rodap"/>
          <w:jc w:val="center"/>
        </w:pPr>
        <w:r w:rsidRPr="00FF7278">
          <w:rPr>
            <w:rFonts w:ascii="ScalaSans" w:hAnsi="ScalaSans"/>
            <w:b/>
            <w:noProof/>
            <w:color w:val="173764"/>
            <w:sz w:val="14"/>
            <w:szCs w:val="14"/>
            <w:lang w:eastAsia="pt-PT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81439E2" wp14:editId="05A17A5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-163328</wp:posOffset>
                  </wp:positionV>
                  <wp:extent cx="6306371" cy="971550"/>
                  <wp:effectExtent l="0" t="0" r="0" b="0"/>
                  <wp:wrapNone/>
                  <wp:docPr id="11" name="Grupo 1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06371" cy="971550"/>
                            <a:chOff x="0" y="0"/>
                            <a:chExt cx="6306371" cy="97155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1596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3F0E6F6" id="Grupo 11" o:spid="_x0000_s1026" style="position:absolute;margin-left:3.75pt;margin-top:-12.85pt;width:496.55pt;height:76.5pt;z-index:251661312" coordsize="6306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3" o:spid="_x0000_s1027" type="#_x0000_t75" style="position:absolute;left:49315;width:13748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">
                    <v:imagedata r:id="rId3" o:title="" recolortarget="#203957 [1444]"/>
                    <v:path arrowok="t"/>
                  </v:shape>
                  <v:shape id="Imagem 4" o:spid="_x0000_s1028" type="#_x0000_t75" style="position:absolute;width:13747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">
                    <v:imagedata r:id="rId4" o:title="" recolortarget="#203957 [1444]"/>
                    <v:path arrowok="t"/>
                  </v:shape>
                </v:group>
              </w:pict>
            </mc:Fallback>
          </mc:AlternateContent>
        </w:r>
        <w:r>
          <w:rPr>
            <w:noProof/>
            <w:lang w:eastAsia="pt-PT"/>
          </w:rPr>
          <mc:AlternateContent>
            <mc:Choice Requires="wpg">
              <w:drawing>
                <wp:inline distT="0" distB="0" distL="0" distR="0" wp14:anchorId="47086BC1" wp14:editId="1D1289FE">
                  <wp:extent cx="418465" cy="221615"/>
                  <wp:effectExtent l="0" t="0" r="635" b="0"/>
                  <wp:docPr id="13" name="Grup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7DAC" w:rsidRDefault="002E7DAC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75CB8" w:rsidRPr="00F75CB8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47086BC1" id="Grupo 13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:rsidR="002E7DAC" w:rsidRDefault="002E7DAC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75CB8" w:rsidRPr="00F75CB8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Ok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1j5RQbQm18AAAD//wMAUEsBAi0AFAAGAAgAAAAhANvh9svuAAAAhQEAABMAAAAAAAAAAAAA&#10;AAAAAAAAAFtDb250ZW50X1R5cGVzXS54bWxQSwECLQAUAAYACAAAACEAWvQsW78AAAAVAQAACwAA&#10;AAAAAAAAAAAAAAAfAQAAX3JlbHMvLnJlbHNQSwECLQAUAAYACAAAACEACLuTpMMAAADbAAAADwAA&#10;AAAAAAAAAAAAAAAHAgAAZHJzL2Rvd25yZXYueG1sUEsFBgAAAAADAAMAtwAAAPcCAAAAAA=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2E7DAC" w:rsidRDefault="002E7DAC" w:rsidP="00B166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8869827"/>
      <w:docPartObj>
        <w:docPartGallery w:val="Page Numbers (Bottom of Page)"/>
        <w:docPartUnique/>
      </w:docPartObj>
    </w:sdtPr>
    <w:sdtEndPr/>
    <w:sdtContent>
      <w:p w:rsidR="002E7DAC" w:rsidRDefault="002E7DAC">
        <w:pPr>
          <w:pStyle w:val="Rodap"/>
          <w:jc w:val="center"/>
        </w:pPr>
        <w:r w:rsidRPr="00FF7278">
          <w:rPr>
            <w:rFonts w:ascii="ScalaSans" w:hAnsi="ScalaSans"/>
            <w:b/>
            <w:noProof/>
            <w:color w:val="173764"/>
            <w:sz w:val="14"/>
            <w:szCs w:val="14"/>
            <w:lang w:eastAsia="pt-PT"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01D03EF2" wp14:editId="2D0B844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-163328</wp:posOffset>
                  </wp:positionV>
                  <wp:extent cx="6306371" cy="971550"/>
                  <wp:effectExtent l="0" t="0" r="0" b="0"/>
                  <wp:wrapNone/>
                  <wp:docPr id="5" name="Grupo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06371" cy="971550"/>
                            <a:chOff x="0" y="0"/>
                            <a:chExt cx="6306371" cy="97155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m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1596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4317CB9C" id="Grupo 5" o:spid="_x0000_s1026" style="position:absolute;margin-left:3.75pt;margin-top:-12.85pt;width:496.55pt;height:76.5pt;z-index:251665408" coordsize="6306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6" o:spid="_x0000_s1027" type="#_x0000_t75" style="position:absolute;left:49315;width:13748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">
                    <v:imagedata r:id="rId3" o:title="" recolortarget="#203957 [1444]"/>
                    <v:path arrowok="t"/>
                  </v:shape>
                  <v:shape id="Imagem 7" o:spid="_x0000_s1028" type="#_x0000_t75" style="position:absolute;width:13747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">
                    <v:imagedata r:id="rId4" o:title="" recolortarget="#203957 [1444]"/>
                    <v:path arrowok="t"/>
                  </v:shape>
                </v:group>
              </w:pict>
            </mc:Fallback>
          </mc:AlternateContent>
        </w:r>
        <w:r>
          <w:rPr>
            <w:noProof/>
            <w:lang w:eastAsia="pt-PT"/>
          </w:rPr>
          <mc:AlternateContent>
            <mc:Choice Requires="wpg">
              <w:drawing>
                <wp:inline distT="0" distB="0" distL="0" distR="0" wp14:anchorId="2DDEAB1B" wp14:editId="5256F955">
                  <wp:extent cx="418465" cy="221615"/>
                  <wp:effectExtent l="0" t="0" r="635" b="0"/>
                  <wp:docPr id="9" name="Grupo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7DAC" w:rsidRDefault="002E7DAC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F75CB8" w:rsidRPr="00F75CB8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2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9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2DDEAB1B" id="Grupo 9" o:spid="_x0000_s1032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3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  <v:textbox inset="0,0,0,0">
                      <w:txbxContent>
                        <w:p w:rsidR="002E7DAC" w:rsidRDefault="002E7DAC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F75CB8" w:rsidRPr="00F75CB8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4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oval id="Oval 65" o:spid="_x0000_s1035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" fillcolor="#84a2c6" stroked="f"/>
                    <v:oval id="Oval 66" o:spid="_x0000_s1036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" fillcolor="#84a2c6" stroked="f"/>
                    <v:oval id="Oval 67" o:spid="_x0000_s1037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2E7DAC" w:rsidRDefault="002E7DAC" w:rsidP="00B166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875" w:rsidRDefault="00F43875" w:rsidP="009F5608">
      <w:r>
        <w:separator/>
      </w:r>
    </w:p>
  </w:footnote>
  <w:footnote w:type="continuationSeparator" w:id="0">
    <w:p w:rsidR="00F43875" w:rsidRDefault="00F43875" w:rsidP="009F5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DAC" w:rsidRPr="00C55229" w:rsidRDefault="002E7DAC" w:rsidP="00C5522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837D41" wp14:editId="4068F25E">
          <wp:simplePos x="0" y="0"/>
          <wp:positionH relativeFrom="column">
            <wp:posOffset>-437322</wp:posOffset>
          </wp:positionH>
          <wp:positionV relativeFrom="paragraph">
            <wp:posOffset>-445908</wp:posOffset>
          </wp:positionV>
          <wp:extent cx="7038470" cy="1674368"/>
          <wp:effectExtent l="0" t="0" r="0" b="254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_A4_aprov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470" cy="1674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DAC" w:rsidRPr="00C55229" w:rsidRDefault="002E7DAC" w:rsidP="00C5522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1891845" wp14:editId="3375089A">
          <wp:simplePos x="0" y="0"/>
          <wp:positionH relativeFrom="column">
            <wp:posOffset>-437322</wp:posOffset>
          </wp:positionH>
          <wp:positionV relativeFrom="paragraph">
            <wp:posOffset>-445908</wp:posOffset>
          </wp:positionV>
          <wp:extent cx="7038470" cy="1674368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_A4_aprov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470" cy="1674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22EA"/>
    <w:multiLevelType w:val="hybridMultilevel"/>
    <w:tmpl w:val="850EE616"/>
    <w:lvl w:ilvl="0" w:tplc="E86E550E">
      <w:start w:val="1"/>
      <w:numFmt w:val="bullet"/>
      <w:lvlText w:val=""/>
      <w:lvlJc w:val="left"/>
      <w:pPr>
        <w:ind w:left="682" w:hanging="360"/>
      </w:pPr>
      <w:rPr>
        <w:rFonts w:ascii="Wingdings" w:hAnsi="Wingdings" w:hint="default"/>
        <w:color w:val="948A54" w:themeColor="background2" w:themeShade="80"/>
        <w:sz w:val="20"/>
      </w:rPr>
    </w:lvl>
    <w:lvl w:ilvl="1" w:tplc="0816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08030D97"/>
    <w:multiLevelType w:val="hybridMultilevel"/>
    <w:tmpl w:val="2E3AE40C"/>
    <w:lvl w:ilvl="0" w:tplc="B83AF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0DB5"/>
    <w:multiLevelType w:val="hybridMultilevel"/>
    <w:tmpl w:val="3D729CAC"/>
    <w:lvl w:ilvl="0" w:tplc="D744D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A184C"/>
    <w:multiLevelType w:val="hybridMultilevel"/>
    <w:tmpl w:val="7E46BB0C"/>
    <w:lvl w:ilvl="0" w:tplc="D744D3E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43A12EB5"/>
    <w:multiLevelType w:val="hybridMultilevel"/>
    <w:tmpl w:val="2E0A916C"/>
    <w:lvl w:ilvl="0" w:tplc="B83AF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F70A7"/>
    <w:multiLevelType w:val="hybridMultilevel"/>
    <w:tmpl w:val="FC7020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136DB"/>
    <w:multiLevelType w:val="hybridMultilevel"/>
    <w:tmpl w:val="04F6BD8C"/>
    <w:lvl w:ilvl="0" w:tplc="08160005">
      <w:start w:val="1"/>
      <w:numFmt w:val="bullet"/>
      <w:lvlText w:val=""/>
      <w:lvlJc w:val="left"/>
      <w:pPr>
        <w:ind w:left="39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7" w15:restartNumberingAfterBreak="0">
    <w:nsid w:val="6A2850A5"/>
    <w:multiLevelType w:val="hybridMultilevel"/>
    <w:tmpl w:val="022A6C54"/>
    <w:lvl w:ilvl="0" w:tplc="64AA6B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32EE5"/>
    <w:multiLevelType w:val="hybridMultilevel"/>
    <w:tmpl w:val="83165D58"/>
    <w:lvl w:ilvl="0" w:tplc="9722A1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333399"/>
      </w:rPr>
    </w:lvl>
    <w:lvl w:ilvl="1" w:tplc="566275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color w:val="333399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08"/>
    <w:rsid w:val="00000560"/>
    <w:rsid w:val="00002168"/>
    <w:rsid w:val="00002C5A"/>
    <w:rsid w:val="000041CB"/>
    <w:rsid w:val="00012889"/>
    <w:rsid w:val="00016B18"/>
    <w:rsid w:val="0002002A"/>
    <w:rsid w:val="00022CF4"/>
    <w:rsid w:val="000238C5"/>
    <w:rsid w:val="00030886"/>
    <w:rsid w:val="00034C06"/>
    <w:rsid w:val="0003516D"/>
    <w:rsid w:val="000368F2"/>
    <w:rsid w:val="00042956"/>
    <w:rsid w:val="0004352A"/>
    <w:rsid w:val="00046E48"/>
    <w:rsid w:val="00047859"/>
    <w:rsid w:val="000520E3"/>
    <w:rsid w:val="0005362A"/>
    <w:rsid w:val="00056238"/>
    <w:rsid w:val="00057DEA"/>
    <w:rsid w:val="00062B35"/>
    <w:rsid w:val="00067E3E"/>
    <w:rsid w:val="00070091"/>
    <w:rsid w:val="000710FB"/>
    <w:rsid w:val="00072E47"/>
    <w:rsid w:val="00073DB2"/>
    <w:rsid w:val="00075A9B"/>
    <w:rsid w:val="00076E98"/>
    <w:rsid w:val="00077B3C"/>
    <w:rsid w:val="0008233D"/>
    <w:rsid w:val="00083A12"/>
    <w:rsid w:val="0008482A"/>
    <w:rsid w:val="000852D3"/>
    <w:rsid w:val="0008540E"/>
    <w:rsid w:val="00086495"/>
    <w:rsid w:val="0009036F"/>
    <w:rsid w:val="00091102"/>
    <w:rsid w:val="0009360A"/>
    <w:rsid w:val="00094752"/>
    <w:rsid w:val="000A0FDE"/>
    <w:rsid w:val="000A3992"/>
    <w:rsid w:val="000B1CC6"/>
    <w:rsid w:val="000B41E9"/>
    <w:rsid w:val="000B752A"/>
    <w:rsid w:val="000C4E72"/>
    <w:rsid w:val="000C5EEE"/>
    <w:rsid w:val="000C7806"/>
    <w:rsid w:val="000D059F"/>
    <w:rsid w:val="000D2532"/>
    <w:rsid w:val="000D372E"/>
    <w:rsid w:val="000E2897"/>
    <w:rsid w:val="000E38FC"/>
    <w:rsid w:val="000E58B3"/>
    <w:rsid w:val="000E7AA1"/>
    <w:rsid w:val="000E7EDC"/>
    <w:rsid w:val="000F2707"/>
    <w:rsid w:val="000F37EF"/>
    <w:rsid w:val="000F48DC"/>
    <w:rsid w:val="000F59FC"/>
    <w:rsid w:val="00104C02"/>
    <w:rsid w:val="00105476"/>
    <w:rsid w:val="001161F9"/>
    <w:rsid w:val="00121FE0"/>
    <w:rsid w:val="00122971"/>
    <w:rsid w:val="00123F4E"/>
    <w:rsid w:val="001251DD"/>
    <w:rsid w:val="00126389"/>
    <w:rsid w:val="00127ACB"/>
    <w:rsid w:val="001352A3"/>
    <w:rsid w:val="0014222B"/>
    <w:rsid w:val="00144C6A"/>
    <w:rsid w:val="00144D5E"/>
    <w:rsid w:val="0014559B"/>
    <w:rsid w:val="00146366"/>
    <w:rsid w:val="00153B37"/>
    <w:rsid w:val="001607F3"/>
    <w:rsid w:val="001610CE"/>
    <w:rsid w:val="0016427D"/>
    <w:rsid w:val="0016549B"/>
    <w:rsid w:val="001727CB"/>
    <w:rsid w:val="00176513"/>
    <w:rsid w:val="001777AB"/>
    <w:rsid w:val="00180219"/>
    <w:rsid w:val="00181893"/>
    <w:rsid w:val="001828B6"/>
    <w:rsid w:val="001833DC"/>
    <w:rsid w:val="0018443C"/>
    <w:rsid w:val="00186305"/>
    <w:rsid w:val="001940AF"/>
    <w:rsid w:val="001971A3"/>
    <w:rsid w:val="001A1622"/>
    <w:rsid w:val="001A4904"/>
    <w:rsid w:val="001A7561"/>
    <w:rsid w:val="001C1F0E"/>
    <w:rsid w:val="001C68F6"/>
    <w:rsid w:val="001C7652"/>
    <w:rsid w:val="001D058E"/>
    <w:rsid w:val="001D166E"/>
    <w:rsid w:val="001D2399"/>
    <w:rsid w:val="001D29E1"/>
    <w:rsid w:val="001D2FB8"/>
    <w:rsid w:val="001D4275"/>
    <w:rsid w:val="001D4355"/>
    <w:rsid w:val="001D4AC8"/>
    <w:rsid w:val="001D5623"/>
    <w:rsid w:val="001D5EA3"/>
    <w:rsid w:val="001D6AD8"/>
    <w:rsid w:val="001E219F"/>
    <w:rsid w:val="001E25BC"/>
    <w:rsid w:val="001E41B6"/>
    <w:rsid w:val="001E54EB"/>
    <w:rsid w:val="001E713D"/>
    <w:rsid w:val="001E7E12"/>
    <w:rsid w:val="001F4F3B"/>
    <w:rsid w:val="001F575A"/>
    <w:rsid w:val="002004CD"/>
    <w:rsid w:val="002045D9"/>
    <w:rsid w:val="00204A46"/>
    <w:rsid w:val="00207333"/>
    <w:rsid w:val="00211988"/>
    <w:rsid w:val="0021220A"/>
    <w:rsid w:val="00212761"/>
    <w:rsid w:val="002170D1"/>
    <w:rsid w:val="002205A2"/>
    <w:rsid w:val="002209AF"/>
    <w:rsid w:val="0022275D"/>
    <w:rsid w:val="0022468A"/>
    <w:rsid w:val="00226037"/>
    <w:rsid w:val="00230668"/>
    <w:rsid w:val="00231E59"/>
    <w:rsid w:val="00232F5A"/>
    <w:rsid w:val="00233F37"/>
    <w:rsid w:val="00240036"/>
    <w:rsid w:val="0024018C"/>
    <w:rsid w:val="0024157A"/>
    <w:rsid w:val="00241F1C"/>
    <w:rsid w:val="0024273B"/>
    <w:rsid w:val="00245144"/>
    <w:rsid w:val="002507FB"/>
    <w:rsid w:val="00251CBE"/>
    <w:rsid w:val="00252E2F"/>
    <w:rsid w:val="00253284"/>
    <w:rsid w:val="00253758"/>
    <w:rsid w:val="00254580"/>
    <w:rsid w:val="0025514A"/>
    <w:rsid w:val="00257DBE"/>
    <w:rsid w:val="002609BD"/>
    <w:rsid w:val="00260CC1"/>
    <w:rsid w:val="00260EB3"/>
    <w:rsid w:val="00261E3B"/>
    <w:rsid w:val="00264270"/>
    <w:rsid w:val="0026508A"/>
    <w:rsid w:val="00270399"/>
    <w:rsid w:val="002707B6"/>
    <w:rsid w:val="00271072"/>
    <w:rsid w:val="00274938"/>
    <w:rsid w:val="00276601"/>
    <w:rsid w:val="002773B3"/>
    <w:rsid w:val="00280086"/>
    <w:rsid w:val="0028141D"/>
    <w:rsid w:val="0028294F"/>
    <w:rsid w:val="00283951"/>
    <w:rsid w:val="00285C38"/>
    <w:rsid w:val="00287576"/>
    <w:rsid w:val="002876F4"/>
    <w:rsid w:val="0029128F"/>
    <w:rsid w:val="00297242"/>
    <w:rsid w:val="002A086A"/>
    <w:rsid w:val="002A0B8E"/>
    <w:rsid w:val="002A693B"/>
    <w:rsid w:val="002B08AF"/>
    <w:rsid w:val="002B0D22"/>
    <w:rsid w:val="002B331F"/>
    <w:rsid w:val="002B47CB"/>
    <w:rsid w:val="002B5054"/>
    <w:rsid w:val="002B62A3"/>
    <w:rsid w:val="002B6E6E"/>
    <w:rsid w:val="002B6F24"/>
    <w:rsid w:val="002C1788"/>
    <w:rsid w:val="002C2352"/>
    <w:rsid w:val="002C7F55"/>
    <w:rsid w:val="002D0CD4"/>
    <w:rsid w:val="002D1FFF"/>
    <w:rsid w:val="002D2EB0"/>
    <w:rsid w:val="002D420D"/>
    <w:rsid w:val="002D67A6"/>
    <w:rsid w:val="002D6F21"/>
    <w:rsid w:val="002E0F38"/>
    <w:rsid w:val="002E255C"/>
    <w:rsid w:val="002E2653"/>
    <w:rsid w:val="002E365A"/>
    <w:rsid w:val="002E4BC4"/>
    <w:rsid w:val="002E5065"/>
    <w:rsid w:val="002E5191"/>
    <w:rsid w:val="002E7DAC"/>
    <w:rsid w:val="002F11F0"/>
    <w:rsid w:val="00301212"/>
    <w:rsid w:val="00302182"/>
    <w:rsid w:val="00303319"/>
    <w:rsid w:val="0030332D"/>
    <w:rsid w:val="00303D70"/>
    <w:rsid w:val="00305677"/>
    <w:rsid w:val="0030588F"/>
    <w:rsid w:val="00306284"/>
    <w:rsid w:val="0031094B"/>
    <w:rsid w:val="00311C68"/>
    <w:rsid w:val="00313E43"/>
    <w:rsid w:val="003142FE"/>
    <w:rsid w:val="003146FF"/>
    <w:rsid w:val="00317482"/>
    <w:rsid w:val="003221B4"/>
    <w:rsid w:val="00323226"/>
    <w:rsid w:val="0032355F"/>
    <w:rsid w:val="0032370D"/>
    <w:rsid w:val="0032486B"/>
    <w:rsid w:val="00325717"/>
    <w:rsid w:val="0032688A"/>
    <w:rsid w:val="003304B3"/>
    <w:rsid w:val="00331922"/>
    <w:rsid w:val="00332633"/>
    <w:rsid w:val="003411E5"/>
    <w:rsid w:val="00341C9C"/>
    <w:rsid w:val="0034230D"/>
    <w:rsid w:val="00343729"/>
    <w:rsid w:val="003442BC"/>
    <w:rsid w:val="00344665"/>
    <w:rsid w:val="00345234"/>
    <w:rsid w:val="00345480"/>
    <w:rsid w:val="00346C9F"/>
    <w:rsid w:val="0035158E"/>
    <w:rsid w:val="00353082"/>
    <w:rsid w:val="003564D8"/>
    <w:rsid w:val="00360C34"/>
    <w:rsid w:val="00363272"/>
    <w:rsid w:val="00364882"/>
    <w:rsid w:val="00364E21"/>
    <w:rsid w:val="00364ECC"/>
    <w:rsid w:val="00367D22"/>
    <w:rsid w:val="00373376"/>
    <w:rsid w:val="003739A9"/>
    <w:rsid w:val="003767A6"/>
    <w:rsid w:val="00377133"/>
    <w:rsid w:val="003772AA"/>
    <w:rsid w:val="00377C43"/>
    <w:rsid w:val="00380851"/>
    <w:rsid w:val="00380B79"/>
    <w:rsid w:val="00380E61"/>
    <w:rsid w:val="00381412"/>
    <w:rsid w:val="00383E50"/>
    <w:rsid w:val="003866EB"/>
    <w:rsid w:val="00387E7B"/>
    <w:rsid w:val="00391383"/>
    <w:rsid w:val="003941C9"/>
    <w:rsid w:val="00395CD1"/>
    <w:rsid w:val="003A3464"/>
    <w:rsid w:val="003A5218"/>
    <w:rsid w:val="003A6030"/>
    <w:rsid w:val="003A6BF7"/>
    <w:rsid w:val="003A6E90"/>
    <w:rsid w:val="003A7370"/>
    <w:rsid w:val="003A7D04"/>
    <w:rsid w:val="003B0A9F"/>
    <w:rsid w:val="003B24B1"/>
    <w:rsid w:val="003B7F15"/>
    <w:rsid w:val="003C0D11"/>
    <w:rsid w:val="003C195B"/>
    <w:rsid w:val="003C1A9E"/>
    <w:rsid w:val="003C1B33"/>
    <w:rsid w:val="003C1C51"/>
    <w:rsid w:val="003C54A6"/>
    <w:rsid w:val="003C599D"/>
    <w:rsid w:val="003C611B"/>
    <w:rsid w:val="003D1CAB"/>
    <w:rsid w:val="003D24F7"/>
    <w:rsid w:val="003D2552"/>
    <w:rsid w:val="003D3A6E"/>
    <w:rsid w:val="003D5B74"/>
    <w:rsid w:val="003E14E2"/>
    <w:rsid w:val="003E39E5"/>
    <w:rsid w:val="003E44B0"/>
    <w:rsid w:val="003E4684"/>
    <w:rsid w:val="003E4F5A"/>
    <w:rsid w:val="003F018E"/>
    <w:rsid w:val="003F2284"/>
    <w:rsid w:val="003F3FEA"/>
    <w:rsid w:val="003F7E1B"/>
    <w:rsid w:val="0040024F"/>
    <w:rsid w:val="004006E7"/>
    <w:rsid w:val="00403B18"/>
    <w:rsid w:val="00403B34"/>
    <w:rsid w:val="00404827"/>
    <w:rsid w:val="00405B9D"/>
    <w:rsid w:val="00410107"/>
    <w:rsid w:val="0041087C"/>
    <w:rsid w:val="00410C5B"/>
    <w:rsid w:val="00413988"/>
    <w:rsid w:val="004177CB"/>
    <w:rsid w:val="004202BD"/>
    <w:rsid w:val="004220E5"/>
    <w:rsid w:val="00423C32"/>
    <w:rsid w:val="0042541A"/>
    <w:rsid w:val="00425C6F"/>
    <w:rsid w:val="00433802"/>
    <w:rsid w:val="00434646"/>
    <w:rsid w:val="00434BCA"/>
    <w:rsid w:val="00434E6C"/>
    <w:rsid w:val="004418BB"/>
    <w:rsid w:val="004438AE"/>
    <w:rsid w:val="00443E64"/>
    <w:rsid w:val="0045109D"/>
    <w:rsid w:val="00451496"/>
    <w:rsid w:val="00451B20"/>
    <w:rsid w:val="00451BE6"/>
    <w:rsid w:val="00452A6A"/>
    <w:rsid w:val="00453E0F"/>
    <w:rsid w:val="00454BED"/>
    <w:rsid w:val="00454D01"/>
    <w:rsid w:val="004564F4"/>
    <w:rsid w:val="00461851"/>
    <w:rsid w:val="00471FDD"/>
    <w:rsid w:val="0047439E"/>
    <w:rsid w:val="00474A32"/>
    <w:rsid w:val="00474AC8"/>
    <w:rsid w:val="00474B33"/>
    <w:rsid w:val="00476052"/>
    <w:rsid w:val="00481C4A"/>
    <w:rsid w:val="00482957"/>
    <w:rsid w:val="00482E8A"/>
    <w:rsid w:val="004854E1"/>
    <w:rsid w:val="00486148"/>
    <w:rsid w:val="00487A7C"/>
    <w:rsid w:val="00490003"/>
    <w:rsid w:val="004904F6"/>
    <w:rsid w:val="00490DB1"/>
    <w:rsid w:val="00492646"/>
    <w:rsid w:val="004929B9"/>
    <w:rsid w:val="00497C06"/>
    <w:rsid w:val="004A2625"/>
    <w:rsid w:val="004A3FFB"/>
    <w:rsid w:val="004A4FC4"/>
    <w:rsid w:val="004A5694"/>
    <w:rsid w:val="004A5C11"/>
    <w:rsid w:val="004A68C8"/>
    <w:rsid w:val="004B155C"/>
    <w:rsid w:val="004B2B16"/>
    <w:rsid w:val="004B5889"/>
    <w:rsid w:val="004C08C3"/>
    <w:rsid w:val="004D11F8"/>
    <w:rsid w:val="004D11FF"/>
    <w:rsid w:val="004D3C8B"/>
    <w:rsid w:val="004D63D0"/>
    <w:rsid w:val="004D6DA9"/>
    <w:rsid w:val="004E049D"/>
    <w:rsid w:val="004E20F2"/>
    <w:rsid w:val="004E22DB"/>
    <w:rsid w:val="004E2776"/>
    <w:rsid w:val="004E43A3"/>
    <w:rsid w:val="004E73D7"/>
    <w:rsid w:val="004F0065"/>
    <w:rsid w:val="004F14E2"/>
    <w:rsid w:val="004F2E55"/>
    <w:rsid w:val="004F3758"/>
    <w:rsid w:val="004F3C07"/>
    <w:rsid w:val="004F5BCD"/>
    <w:rsid w:val="004F6604"/>
    <w:rsid w:val="00500C95"/>
    <w:rsid w:val="00505B44"/>
    <w:rsid w:val="005063F5"/>
    <w:rsid w:val="005070BF"/>
    <w:rsid w:val="0051007E"/>
    <w:rsid w:val="00511640"/>
    <w:rsid w:val="00513015"/>
    <w:rsid w:val="0052186A"/>
    <w:rsid w:val="0052235D"/>
    <w:rsid w:val="0052275C"/>
    <w:rsid w:val="00523554"/>
    <w:rsid w:val="00523604"/>
    <w:rsid w:val="00523D6D"/>
    <w:rsid w:val="00525711"/>
    <w:rsid w:val="0052734A"/>
    <w:rsid w:val="0053352C"/>
    <w:rsid w:val="005401C6"/>
    <w:rsid w:val="00540CF5"/>
    <w:rsid w:val="00541205"/>
    <w:rsid w:val="00541ACC"/>
    <w:rsid w:val="005423B7"/>
    <w:rsid w:val="005423E1"/>
    <w:rsid w:val="00542AA5"/>
    <w:rsid w:val="005512BF"/>
    <w:rsid w:val="00552B8D"/>
    <w:rsid w:val="00553F77"/>
    <w:rsid w:val="00562644"/>
    <w:rsid w:val="005677D0"/>
    <w:rsid w:val="00570E76"/>
    <w:rsid w:val="00572374"/>
    <w:rsid w:val="0057313D"/>
    <w:rsid w:val="005744D0"/>
    <w:rsid w:val="00577A62"/>
    <w:rsid w:val="005802A1"/>
    <w:rsid w:val="0058247A"/>
    <w:rsid w:val="00582E16"/>
    <w:rsid w:val="0058372E"/>
    <w:rsid w:val="005856E2"/>
    <w:rsid w:val="00585EEF"/>
    <w:rsid w:val="00586F00"/>
    <w:rsid w:val="00587ACE"/>
    <w:rsid w:val="00592D7B"/>
    <w:rsid w:val="00595B61"/>
    <w:rsid w:val="00596CEA"/>
    <w:rsid w:val="00596FF4"/>
    <w:rsid w:val="005A20AE"/>
    <w:rsid w:val="005A37FC"/>
    <w:rsid w:val="005A643F"/>
    <w:rsid w:val="005B51FC"/>
    <w:rsid w:val="005C0200"/>
    <w:rsid w:val="005C44E6"/>
    <w:rsid w:val="005D2FD8"/>
    <w:rsid w:val="005D437E"/>
    <w:rsid w:val="005D7BF6"/>
    <w:rsid w:val="005E1FA0"/>
    <w:rsid w:val="005E390C"/>
    <w:rsid w:val="005F2D69"/>
    <w:rsid w:val="00600787"/>
    <w:rsid w:val="00601813"/>
    <w:rsid w:val="00603C87"/>
    <w:rsid w:val="00604B16"/>
    <w:rsid w:val="0060638D"/>
    <w:rsid w:val="00615B91"/>
    <w:rsid w:val="00616CF6"/>
    <w:rsid w:val="00616F34"/>
    <w:rsid w:val="0062240B"/>
    <w:rsid w:val="00622DD1"/>
    <w:rsid w:val="00623467"/>
    <w:rsid w:val="00631EC2"/>
    <w:rsid w:val="006330B4"/>
    <w:rsid w:val="00633107"/>
    <w:rsid w:val="0063490B"/>
    <w:rsid w:val="006360FA"/>
    <w:rsid w:val="0063759F"/>
    <w:rsid w:val="00637F61"/>
    <w:rsid w:val="00645163"/>
    <w:rsid w:val="006455DB"/>
    <w:rsid w:val="00645EE9"/>
    <w:rsid w:val="006477A1"/>
    <w:rsid w:val="00647CB8"/>
    <w:rsid w:val="0065053B"/>
    <w:rsid w:val="006564B2"/>
    <w:rsid w:val="00660CD9"/>
    <w:rsid w:val="006622D3"/>
    <w:rsid w:val="00673890"/>
    <w:rsid w:val="00676D6B"/>
    <w:rsid w:val="0068106E"/>
    <w:rsid w:val="00684BB6"/>
    <w:rsid w:val="006878DE"/>
    <w:rsid w:val="00692573"/>
    <w:rsid w:val="00693B94"/>
    <w:rsid w:val="00695A68"/>
    <w:rsid w:val="00695BEF"/>
    <w:rsid w:val="0069743D"/>
    <w:rsid w:val="006977E6"/>
    <w:rsid w:val="006A20E4"/>
    <w:rsid w:val="006A2BE4"/>
    <w:rsid w:val="006A4A10"/>
    <w:rsid w:val="006B121B"/>
    <w:rsid w:val="006B4C9C"/>
    <w:rsid w:val="006B7597"/>
    <w:rsid w:val="006C473F"/>
    <w:rsid w:val="006C481B"/>
    <w:rsid w:val="006C681F"/>
    <w:rsid w:val="006D15A0"/>
    <w:rsid w:val="006D2344"/>
    <w:rsid w:val="006D4AE9"/>
    <w:rsid w:val="006D6550"/>
    <w:rsid w:val="006E0084"/>
    <w:rsid w:val="006E0C80"/>
    <w:rsid w:val="006E6223"/>
    <w:rsid w:val="006F0472"/>
    <w:rsid w:val="006F48FA"/>
    <w:rsid w:val="006F4C0D"/>
    <w:rsid w:val="006F57EA"/>
    <w:rsid w:val="006F7A77"/>
    <w:rsid w:val="00702501"/>
    <w:rsid w:val="007049EA"/>
    <w:rsid w:val="00705637"/>
    <w:rsid w:val="007057CA"/>
    <w:rsid w:val="0070621A"/>
    <w:rsid w:val="007106BF"/>
    <w:rsid w:val="007108D3"/>
    <w:rsid w:val="00710D10"/>
    <w:rsid w:val="00712251"/>
    <w:rsid w:val="007138E3"/>
    <w:rsid w:val="0071539A"/>
    <w:rsid w:val="00716C6E"/>
    <w:rsid w:val="007225C5"/>
    <w:rsid w:val="007229FD"/>
    <w:rsid w:val="007237EE"/>
    <w:rsid w:val="007253B3"/>
    <w:rsid w:val="00726C4F"/>
    <w:rsid w:val="0073034E"/>
    <w:rsid w:val="007318B1"/>
    <w:rsid w:val="00731D68"/>
    <w:rsid w:val="00736EF7"/>
    <w:rsid w:val="0073713C"/>
    <w:rsid w:val="007430BE"/>
    <w:rsid w:val="00745AEE"/>
    <w:rsid w:val="007469FF"/>
    <w:rsid w:val="0075037A"/>
    <w:rsid w:val="0075220A"/>
    <w:rsid w:val="00752698"/>
    <w:rsid w:val="007543B7"/>
    <w:rsid w:val="00754761"/>
    <w:rsid w:val="007554B3"/>
    <w:rsid w:val="00755F0D"/>
    <w:rsid w:val="00757302"/>
    <w:rsid w:val="00760A9E"/>
    <w:rsid w:val="00761A07"/>
    <w:rsid w:val="00762B9E"/>
    <w:rsid w:val="00762B9F"/>
    <w:rsid w:val="00770691"/>
    <w:rsid w:val="00770963"/>
    <w:rsid w:val="007731D7"/>
    <w:rsid w:val="00773802"/>
    <w:rsid w:val="00773DE9"/>
    <w:rsid w:val="00775393"/>
    <w:rsid w:val="00775BF0"/>
    <w:rsid w:val="00777348"/>
    <w:rsid w:val="00780F3C"/>
    <w:rsid w:val="00781A1E"/>
    <w:rsid w:val="00782216"/>
    <w:rsid w:val="007861B0"/>
    <w:rsid w:val="00786974"/>
    <w:rsid w:val="00786A35"/>
    <w:rsid w:val="00787A98"/>
    <w:rsid w:val="00790B37"/>
    <w:rsid w:val="00793C58"/>
    <w:rsid w:val="00794BE0"/>
    <w:rsid w:val="00797E28"/>
    <w:rsid w:val="007A09A8"/>
    <w:rsid w:val="007A0D47"/>
    <w:rsid w:val="007A1D98"/>
    <w:rsid w:val="007A1E9C"/>
    <w:rsid w:val="007A205B"/>
    <w:rsid w:val="007A38CE"/>
    <w:rsid w:val="007A4259"/>
    <w:rsid w:val="007A728D"/>
    <w:rsid w:val="007B18D0"/>
    <w:rsid w:val="007B1C17"/>
    <w:rsid w:val="007B3433"/>
    <w:rsid w:val="007B49D7"/>
    <w:rsid w:val="007B5564"/>
    <w:rsid w:val="007B6585"/>
    <w:rsid w:val="007B669F"/>
    <w:rsid w:val="007B6ABD"/>
    <w:rsid w:val="007C0F02"/>
    <w:rsid w:val="007C10DD"/>
    <w:rsid w:val="007C2BFA"/>
    <w:rsid w:val="007C3169"/>
    <w:rsid w:val="007C3EA3"/>
    <w:rsid w:val="007D3182"/>
    <w:rsid w:val="007E2508"/>
    <w:rsid w:val="007F0260"/>
    <w:rsid w:val="007F090D"/>
    <w:rsid w:val="007F0BAD"/>
    <w:rsid w:val="007F335C"/>
    <w:rsid w:val="007F6885"/>
    <w:rsid w:val="00803732"/>
    <w:rsid w:val="00804679"/>
    <w:rsid w:val="00804865"/>
    <w:rsid w:val="0080539E"/>
    <w:rsid w:val="0080570F"/>
    <w:rsid w:val="008069C1"/>
    <w:rsid w:val="00807CE8"/>
    <w:rsid w:val="00820FC5"/>
    <w:rsid w:val="008220A8"/>
    <w:rsid w:val="00822506"/>
    <w:rsid w:val="008267A0"/>
    <w:rsid w:val="008302F8"/>
    <w:rsid w:val="008314FC"/>
    <w:rsid w:val="0083447D"/>
    <w:rsid w:val="00841A88"/>
    <w:rsid w:val="00841D22"/>
    <w:rsid w:val="00844343"/>
    <w:rsid w:val="00844B4C"/>
    <w:rsid w:val="008451E1"/>
    <w:rsid w:val="0085314B"/>
    <w:rsid w:val="008548CF"/>
    <w:rsid w:val="008621F3"/>
    <w:rsid w:val="00862F64"/>
    <w:rsid w:val="00864F32"/>
    <w:rsid w:val="00876365"/>
    <w:rsid w:val="008764EF"/>
    <w:rsid w:val="008854B5"/>
    <w:rsid w:val="008856B1"/>
    <w:rsid w:val="00890174"/>
    <w:rsid w:val="0089106F"/>
    <w:rsid w:val="00891A57"/>
    <w:rsid w:val="00894192"/>
    <w:rsid w:val="008A1531"/>
    <w:rsid w:val="008A1704"/>
    <w:rsid w:val="008A1D71"/>
    <w:rsid w:val="008A3C1F"/>
    <w:rsid w:val="008B0D74"/>
    <w:rsid w:val="008B2055"/>
    <w:rsid w:val="008B31BC"/>
    <w:rsid w:val="008B4122"/>
    <w:rsid w:val="008B64EF"/>
    <w:rsid w:val="008B6978"/>
    <w:rsid w:val="008B7635"/>
    <w:rsid w:val="008C17F7"/>
    <w:rsid w:val="008C20DB"/>
    <w:rsid w:val="008C588D"/>
    <w:rsid w:val="008D3956"/>
    <w:rsid w:val="008D3F47"/>
    <w:rsid w:val="008D7666"/>
    <w:rsid w:val="008E078E"/>
    <w:rsid w:val="008E17B9"/>
    <w:rsid w:val="008E5119"/>
    <w:rsid w:val="008E53B3"/>
    <w:rsid w:val="008E579E"/>
    <w:rsid w:val="008F0882"/>
    <w:rsid w:val="008F2425"/>
    <w:rsid w:val="008F34CC"/>
    <w:rsid w:val="008F6813"/>
    <w:rsid w:val="008F70A4"/>
    <w:rsid w:val="00900804"/>
    <w:rsid w:val="00900B48"/>
    <w:rsid w:val="00901EF7"/>
    <w:rsid w:val="00902A13"/>
    <w:rsid w:val="00904902"/>
    <w:rsid w:val="00905588"/>
    <w:rsid w:val="00906279"/>
    <w:rsid w:val="00907D5E"/>
    <w:rsid w:val="00911856"/>
    <w:rsid w:val="00912BEE"/>
    <w:rsid w:val="00913DA0"/>
    <w:rsid w:val="00917977"/>
    <w:rsid w:val="009203D9"/>
    <w:rsid w:val="00920C44"/>
    <w:rsid w:val="009237F0"/>
    <w:rsid w:val="009263A3"/>
    <w:rsid w:val="00926F36"/>
    <w:rsid w:val="00927821"/>
    <w:rsid w:val="0093168E"/>
    <w:rsid w:val="00932974"/>
    <w:rsid w:val="00933669"/>
    <w:rsid w:val="00934183"/>
    <w:rsid w:val="00936D0C"/>
    <w:rsid w:val="00936D58"/>
    <w:rsid w:val="00940F8F"/>
    <w:rsid w:val="0094233F"/>
    <w:rsid w:val="00944EEA"/>
    <w:rsid w:val="00950141"/>
    <w:rsid w:val="009519E5"/>
    <w:rsid w:val="009527FA"/>
    <w:rsid w:val="00954634"/>
    <w:rsid w:val="009551C8"/>
    <w:rsid w:val="00956E62"/>
    <w:rsid w:val="00961CC5"/>
    <w:rsid w:val="00962BB5"/>
    <w:rsid w:val="0096683D"/>
    <w:rsid w:val="009671BC"/>
    <w:rsid w:val="00971402"/>
    <w:rsid w:val="00972AFD"/>
    <w:rsid w:val="00973627"/>
    <w:rsid w:val="009818A8"/>
    <w:rsid w:val="0098226D"/>
    <w:rsid w:val="00983992"/>
    <w:rsid w:val="00985384"/>
    <w:rsid w:val="00986195"/>
    <w:rsid w:val="00987880"/>
    <w:rsid w:val="00990DC3"/>
    <w:rsid w:val="00991065"/>
    <w:rsid w:val="00991526"/>
    <w:rsid w:val="00992CA5"/>
    <w:rsid w:val="009940D3"/>
    <w:rsid w:val="00994E21"/>
    <w:rsid w:val="009A0C24"/>
    <w:rsid w:val="009A142B"/>
    <w:rsid w:val="009A20FF"/>
    <w:rsid w:val="009A4EB6"/>
    <w:rsid w:val="009B16CD"/>
    <w:rsid w:val="009B2EDF"/>
    <w:rsid w:val="009B7687"/>
    <w:rsid w:val="009C1CE0"/>
    <w:rsid w:val="009C220F"/>
    <w:rsid w:val="009C3E16"/>
    <w:rsid w:val="009C72E0"/>
    <w:rsid w:val="009E1937"/>
    <w:rsid w:val="009E73D0"/>
    <w:rsid w:val="009E7CB1"/>
    <w:rsid w:val="009F1C91"/>
    <w:rsid w:val="009F302E"/>
    <w:rsid w:val="009F399F"/>
    <w:rsid w:val="009F43DE"/>
    <w:rsid w:val="009F4FD9"/>
    <w:rsid w:val="009F5608"/>
    <w:rsid w:val="009F60D9"/>
    <w:rsid w:val="009F71E1"/>
    <w:rsid w:val="00A00086"/>
    <w:rsid w:val="00A042AE"/>
    <w:rsid w:val="00A04EAE"/>
    <w:rsid w:val="00A052AA"/>
    <w:rsid w:val="00A05C65"/>
    <w:rsid w:val="00A06266"/>
    <w:rsid w:val="00A12BC9"/>
    <w:rsid w:val="00A14589"/>
    <w:rsid w:val="00A158C5"/>
    <w:rsid w:val="00A204F2"/>
    <w:rsid w:val="00A21D0B"/>
    <w:rsid w:val="00A24EC3"/>
    <w:rsid w:val="00A25B1A"/>
    <w:rsid w:val="00A33490"/>
    <w:rsid w:val="00A34549"/>
    <w:rsid w:val="00A35BDF"/>
    <w:rsid w:val="00A368AA"/>
    <w:rsid w:val="00A37256"/>
    <w:rsid w:val="00A42DE2"/>
    <w:rsid w:val="00A4484F"/>
    <w:rsid w:val="00A451AE"/>
    <w:rsid w:val="00A45E5B"/>
    <w:rsid w:val="00A51B4A"/>
    <w:rsid w:val="00A52AA4"/>
    <w:rsid w:val="00A5633E"/>
    <w:rsid w:val="00A568CE"/>
    <w:rsid w:val="00A605B6"/>
    <w:rsid w:val="00A61B40"/>
    <w:rsid w:val="00A65C13"/>
    <w:rsid w:val="00A65DDB"/>
    <w:rsid w:val="00A66410"/>
    <w:rsid w:val="00A70290"/>
    <w:rsid w:val="00A71A3D"/>
    <w:rsid w:val="00A73AEF"/>
    <w:rsid w:val="00A76E80"/>
    <w:rsid w:val="00A805F4"/>
    <w:rsid w:val="00A80824"/>
    <w:rsid w:val="00A812BA"/>
    <w:rsid w:val="00A826D0"/>
    <w:rsid w:val="00A83D82"/>
    <w:rsid w:val="00A84AF5"/>
    <w:rsid w:val="00A936CE"/>
    <w:rsid w:val="00A9383C"/>
    <w:rsid w:val="00A94550"/>
    <w:rsid w:val="00A949EA"/>
    <w:rsid w:val="00A95377"/>
    <w:rsid w:val="00AA2DBE"/>
    <w:rsid w:val="00AA326F"/>
    <w:rsid w:val="00AA3F78"/>
    <w:rsid w:val="00AA6A0B"/>
    <w:rsid w:val="00AA744F"/>
    <w:rsid w:val="00AB39FD"/>
    <w:rsid w:val="00AB7F91"/>
    <w:rsid w:val="00AC0DD0"/>
    <w:rsid w:val="00AC2D80"/>
    <w:rsid w:val="00AC37F0"/>
    <w:rsid w:val="00AC7119"/>
    <w:rsid w:val="00AD1359"/>
    <w:rsid w:val="00AD4117"/>
    <w:rsid w:val="00AD4393"/>
    <w:rsid w:val="00AD7291"/>
    <w:rsid w:val="00AE0596"/>
    <w:rsid w:val="00AE31D6"/>
    <w:rsid w:val="00AF24C2"/>
    <w:rsid w:val="00AF2AA6"/>
    <w:rsid w:val="00AF3D46"/>
    <w:rsid w:val="00AF3E7A"/>
    <w:rsid w:val="00B01ADC"/>
    <w:rsid w:val="00B023CB"/>
    <w:rsid w:val="00B07E63"/>
    <w:rsid w:val="00B125C2"/>
    <w:rsid w:val="00B12E76"/>
    <w:rsid w:val="00B12FA4"/>
    <w:rsid w:val="00B15067"/>
    <w:rsid w:val="00B166A5"/>
    <w:rsid w:val="00B20F36"/>
    <w:rsid w:val="00B21AE2"/>
    <w:rsid w:val="00B2282F"/>
    <w:rsid w:val="00B27912"/>
    <w:rsid w:val="00B41773"/>
    <w:rsid w:val="00B43FB6"/>
    <w:rsid w:val="00B442D4"/>
    <w:rsid w:val="00B44E7E"/>
    <w:rsid w:val="00B52517"/>
    <w:rsid w:val="00B530C4"/>
    <w:rsid w:val="00B53B94"/>
    <w:rsid w:val="00B54CFD"/>
    <w:rsid w:val="00B56855"/>
    <w:rsid w:val="00B604AD"/>
    <w:rsid w:val="00B623E6"/>
    <w:rsid w:val="00B70D92"/>
    <w:rsid w:val="00B722FE"/>
    <w:rsid w:val="00B72FB1"/>
    <w:rsid w:val="00B74D81"/>
    <w:rsid w:val="00B750D9"/>
    <w:rsid w:val="00B753D2"/>
    <w:rsid w:val="00B77F0C"/>
    <w:rsid w:val="00B81ACC"/>
    <w:rsid w:val="00B83E39"/>
    <w:rsid w:val="00B957C8"/>
    <w:rsid w:val="00B9631A"/>
    <w:rsid w:val="00B97283"/>
    <w:rsid w:val="00B978B7"/>
    <w:rsid w:val="00BA0D3F"/>
    <w:rsid w:val="00BA32F2"/>
    <w:rsid w:val="00BA5C48"/>
    <w:rsid w:val="00BA6280"/>
    <w:rsid w:val="00BB16C7"/>
    <w:rsid w:val="00BB2203"/>
    <w:rsid w:val="00BB3264"/>
    <w:rsid w:val="00BB6EBB"/>
    <w:rsid w:val="00BC003D"/>
    <w:rsid w:val="00BC04D9"/>
    <w:rsid w:val="00BC0A4C"/>
    <w:rsid w:val="00BC17BA"/>
    <w:rsid w:val="00BC3EC6"/>
    <w:rsid w:val="00BC7632"/>
    <w:rsid w:val="00BD0A8F"/>
    <w:rsid w:val="00BD0ACE"/>
    <w:rsid w:val="00BD6260"/>
    <w:rsid w:val="00BD6552"/>
    <w:rsid w:val="00BE02A2"/>
    <w:rsid w:val="00BE122B"/>
    <w:rsid w:val="00BE7CC5"/>
    <w:rsid w:val="00BF5665"/>
    <w:rsid w:val="00C00175"/>
    <w:rsid w:val="00C00473"/>
    <w:rsid w:val="00C03510"/>
    <w:rsid w:val="00C040D2"/>
    <w:rsid w:val="00C045EA"/>
    <w:rsid w:val="00C04963"/>
    <w:rsid w:val="00C05E1C"/>
    <w:rsid w:val="00C10D63"/>
    <w:rsid w:val="00C113D5"/>
    <w:rsid w:val="00C12F31"/>
    <w:rsid w:val="00C14534"/>
    <w:rsid w:val="00C14AE0"/>
    <w:rsid w:val="00C150F9"/>
    <w:rsid w:val="00C15E7B"/>
    <w:rsid w:val="00C15EA2"/>
    <w:rsid w:val="00C16C33"/>
    <w:rsid w:val="00C20685"/>
    <w:rsid w:val="00C212B5"/>
    <w:rsid w:val="00C21604"/>
    <w:rsid w:val="00C21FDD"/>
    <w:rsid w:val="00C24D4B"/>
    <w:rsid w:val="00C2518C"/>
    <w:rsid w:val="00C254BC"/>
    <w:rsid w:val="00C30B3A"/>
    <w:rsid w:val="00C31567"/>
    <w:rsid w:val="00C3156A"/>
    <w:rsid w:val="00C34D8E"/>
    <w:rsid w:val="00C3602B"/>
    <w:rsid w:val="00C370B1"/>
    <w:rsid w:val="00C400DA"/>
    <w:rsid w:val="00C40BD1"/>
    <w:rsid w:val="00C41E1C"/>
    <w:rsid w:val="00C43831"/>
    <w:rsid w:val="00C43E07"/>
    <w:rsid w:val="00C46A38"/>
    <w:rsid w:val="00C50014"/>
    <w:rsid w:val="00C50925"/>
    <w:rsid w:val="00C5238E"/>
    <w:rsid w:val="00C52501"/>
    <w:rsid w:val="00C551FF"/>
    <w:rsid w:val="00C55229"/>
    <w:rsid w:val="00C55C4B"/>
    <w:rsid w:val="00C56ED6"/>
    <w:rsid w:val="00C57280"/>
    <w:rsid w:val="00C573AC"/>
    <w:rsid w:val="00C6061C"/>
    <w:rsid w:val="00C614BB"/>
    <w:rsid w:val="00C653EA"/>
    <w:rsid w:val="00C6624E"/>
    <w:rsid w:val="00C66CB4"/>
    <w:rsid w:val="00C66E8D"/>
    <w:rsid w:val="00C74BDD"/>
    <w:rsid w:val="00C86355"/>
    <w:rsid w:val="00C9448B"/>
    <w:rsid w:val="00C97B71"/>
    <w:rsid w:val="00CA16F4"/>
    <w:rsid w:val="00CA28DC"/>
    <w:rsid w:val="00CA321F"/>
    <w:rsid w:val="00CA554E"/>
    <w:rsid w:val="00CB3A56"/>
    <w:rsid w:val="00CB5B67"/>
    <w:rsid w:val="00CB7F5C"/>
    <w:rsid w:val="00CC0B89"/>
    <w:rsid w:val="00CD23B2"/>
    <w:rsid w:val="00CD511D"/>
    <w:rsid w:val="00CD7EB8"/>
    <w:rsid w:val="00CE0A6E"/>
    <w:rsid w:val="00CE4015"/>
    <w:rsid w:val="00CE526B"/>
    <w:rsid w:val="00CE5484"/>
    <w:rsid w:val="00CF1BB4"/>
    <w:rsid w:val="00CF5600"/>
    <w:rsid w:val="00D04700"/>
    <w:rsid w:val="00D062B3"/>
    <w:rsid w:val="00D07D83"/>
    <w:rsid w:val="00D12478"/>
    <w:rsid w:val="00D16C16"/>
    <w:rsid w:val="00D170F4"/>
    <w:rsid w:val="00D17B17"/>
    <w:rsid w:val="00D20273"/>
    <w:rsid w:val="00D20875"/>
    <w:rsid w:val="00D21737"/>
    <w:rsid w:val="00D24310"/>
    <w:rsid w:val="00D253B3"/>
    <w:rsid w:val="00D25D80"/>
    <w:rsid w:val="00D26FCF"/>
    <w:rsid w:val="00D27944"/>
    <w:rsid w:val="00D34F8A"/>
    <w:rsid w:val="00D36257"/>
    <w:rsid w:val="00D40004"/>
    <w:rsid w:val="00D43C0E"/>
    <w:rsid w:val="00D450E8"/>
    <w:rsid w:val="00D50006"/>
    <w:rsid w:val="00D51D6E"/>
    <w:rsid w:val="00D5590A"/>
    <w:rsid w:val="00D57383"/>
    <w:rsid w:val="00D60AA6"/>
    <w:rsid w:val="00D60BDE"/>
    <w:rsid w:val="00D64CC9"/>
    <w:rsid w:val="00D6519A"/>
    <w:rsid w:val="00D65596"/>
    <w:rsid w:val="00D66D04"/>
    <w:rsid w:val="00D679C9"/>
    <w:rsid w:val="00D7135C"/>
    <w:rsid w:val="00D7189D"/>
    <w:rsid w:val="00D74E49"/>
    <w:rsid w:val="00D75BB0"/>
    <w:rsid w:val="00D76556"/>
    <w:rsid w:val="00D76DAC"/>
    <w:rsid w:val="00D76E86"/>
    <w:rsid w:val="00D81DC2"/>
    <w:rsid w:val="00D82467"/>
    <w:rsid w:val="00D842F7"/>
    <w:rsid w:val="00D85AF6"/>
    <w:rsid w:val="00D87B72"/>
    <w:rsid w:val="00D93172"/>
    <w:rsid w:val="00D93238"/>
    <w:rsid w:val="00D945EF"/>
    <w:rsid w:val="00DA4837"/>
    <w:rsid w:val="00DB07CE"/>
    <w:rsid w:val="00DB384E"/>
    <w:rsid w:val="00DB6B4C"/>
    <w:rsid w:val="00DB7448"/>
    <w:rsid w:val="00DC04E2"/>
    <w:rsid w:val="00DC46EE"/>
    <w:rsid w:val="00DC70A9"/>
    <w:rsid w:val="00DD2DDE"/>
    <w:rsid w:val="00DD2FA2"/>
    <w:rsid w:val="00DE3238"/>
    <w:rsid w:val="00DE4419"/>
    <w:rsid w:val="00DE4A55"/>
    <w:rsid w:val="00DE58E2"/>
    <w:rsid w:val="00DE5A69"/>
    <w:rsid w:val="00DF118A"/>
    <w:rsid w:val="00DF1D72"/>
    <w:rsid w:val="00DF1FE2"/>
    <w:rsid w:val="00DF31E5"/>
    <w:rsid w:val="00DF4CDC"/>
    <w:rsid w:val="00DF61F3"/>
    <w:rsid w:val="00DF703C"/>
    <w:rsid w:val="00DF78DF"/>
    <w:rsid w:val="00E0086E"/>
    <w:rsid w:val="00E01272"/>
    <w:rsid w:val="00E02035"/>
    <w:rsid w:val="00E0240B"/>
    <w:rsid w:val="00E04AE6"/>
    <w:rsid w:val="00E05440"/>
    <w:rsid w:val="00E061D5"/>
    <w:rsid w:val="00E0686E"/>
    <w:rsid w:val="00E06D8D"/>
    <w:rsid w:val="00E06F7F"/>
    <w:rsid w:val="00E2386F"/>
    <w:rsid w:val="00E247FF"/>
    <w:rsid w:val="00E24A67"/>
    <w:rsid w:val="00E2521F"/>
    <w:rsid w:val="00E4179A"/>
    <w:rsid w:val="00E4661B"/>
    <w:rsid w:val="00E4693E"/>
    <w:rsid w:val="00E46D06"/>
    <w:rsid w:val="00E474FE"/>
    <w:rsid w:val="00E514D9"/>
    <w:rsid w:val="00E51C73"/>
    <w:rsid w:val="00E52FC1"/>
    <w:rsid w:val="00E546DE"/>
    <w:rsid w:val="00E5492A"/>
    <w:rsid w:val="00E54EAC"/>
    <w:rsid w:val="00E55B54"/>
    <w:rsid w:val="00E55BF0"/>
    <w:rsid w:val="00E55F65"/>
    <w:rsid w:val="00E5627B"/>
    <w:rsid w:val="00E56BDD"/>
    <w:rsid w:val="00E57414"/>
    <w:rsid w:val="00E6226A"/>
    <w:rsid w:val="00E622E1"/>
    <w:rsid w:val="00E63B2B"/>
    <w:rsid w:val="00E66A42"/>
    <w:rsid w:val="00E7039A"/>
    <w:rsid w:val="00E72914"/>
    <w:rsid w:val="00E74704"/>
    <w:rsid w:val="00E7622C"/>
    <w:rsid w:val="00E76441"/>
    <w:rsid w:val="00E7683C"/>
    <w:rsid w:val="00E77423"/>
    <w:rsid w:val="00E7763E"/>
    <w:rsid w:val="00E77848"/>
    <w:rsid w:val="00E77901"/>
    <w:rsid w:val="00E81131"/>
    <w:rsid w:val="00E82C97"/>
    <w:rsid w:val="00E8632F"/>
    <w:rsid w:val="00E9224B"/>
    <w:rsid w:val="00E933AB"/>
    <w:rsid w:val="00E9758D"/>
    <w:rsid w:val="00E9775D"/>
    <w:rsid w:val="00E97CB3"/>
    <w:rsid w:val="00E97EF0"/>
    <w:rsid w:val="00EA0E09"/>
    <w:rsid w:val="00EA2223"/>
    <w:rsid w:val="00EA3E62"/>
    <w:rsid w:val="00EA542A"/>
    <w:rsid w:val="00EA5940"/>
    <w:rsid w:val="00EA5A26"/>
    <w:rsid w:val="00EA5E5A"/>
    <w:rsid w:val="00EA7E27"/>
    <w:rsid w:val="00EB3A53"/>
    <w:rsid w:val="00EB5C60"/>
    <w:rsid w:val="00EB7120"/>
    <w:rsid w:val="00EB73A7"/>
    <w:rsid w:val="00EB73C8"/>
    <w:rsid w:val="00EC1A26"/>
    <w:rsid w:val="00EC4342"/>
    <w:rsid w:val="00EC4E13"/>
    <w:rsid w:val="00EC62A5"/>
    <w:rsid w:val="00ED0509"/>
    <w:rsid w:val="00ED1616"/>
    <w:rsid w:val="00ED4E4C"/>
    <w:rsid w:val="00ED5CD8"/>
    <w:rsid w:val="00ED7B4B"/>
    <w:rsid w:val="00EE497D"/>
    <w:rsid w:val="00EE596D"/>
    <w:rsid w:val="00EE7A8F"/>
    <w:rsid w:val="00EF4291"/>
    <w:rsid w:val="00EF5130"/>
    <w:rsid w:val="00EF587F"/>
    <w:rsid w:val="00F00307"/>
    <w:rsid w:val="00F02BA2"/>
    <w:rsid w:val="00F031E7"/>
    <w:rsid w:val="00F04BA7"/>
    <w:rsid w:val="00F05A0D"/>
    <w:rsid w:val="00F1006E"/>
    <w:rsid w:val="00F111BD"/>
    <w:rsid w:val="00F1238B"/>
    <w:rsid w:val="00F1780B"/>
    <w:rsid w:val="00F2265F"/>
    <w:rsid w:val="00F258E5"/>
    <w:rsid w:val="00F26BC2"/>
    <w:rsid w:val="00F274E5"/>
    <w:rsid w:val="00F27503"/>
    <w:rsid w:val="00F3066D"/>
    <w:rsid w:val="00F343B0"/>
    <w:rsid w:val="00F41180"/>
    <w:rsid w:val="00F418E2"/>
    <w:rsid w:val="00F41F10"/>
    <w:rsid w:val="00F43875"/>
    <w:rsid w:val="00F43D7C"/>
    <w:rsid w:val="00F5030A"/>
    <w:rsid w:val="00F5032A"/>
    <w:rsid w:val="00F512B5"/>
    <w:rsid w:val="00F52660"/>
    <w:rsid w:val="00F53B77"/>
    <w:rsid w:val="00F54938"/>
    <w:rsid w:val="00F54D8E"/>
    <w:rsid w:val="00F54E3C"/>
    <w:rsid w:val="00F57B13"/>
    <w:rsid w:val="00F57DBA"/>
    <w:rsid w:val="00F60FC0"/>
    <w:rsid w:val="00F61F56"/>
    <w:rsid w:val="00F64905"/>
    <w:rsid w:val="00F64BC6"/>
    <w:rsid w:val="00F6577B"/>
    <w:rsid w:val="00F679A9"/>
    <w:rsid w:val="00F72B72"/>
    <w:rsid w:val="00F74C5A"/>
    <w:rsid w:val="00F75CB8"/>
    <w:rsid w:val="00F76078"/>
    <w:rsid w:val="00F77874"/>
    <w:rsid w:val="00F82A50"/>
    <w:rsid w:val="00F8325B"/>
    <w:rsid w:val="00F8749E"/>
    <w:rsid w:val="00F87E2F"/>
    <w:rsid w:val="00F90E62"/>
    <w:rsid w:val="00F91219"/>
    <w:rsid w:val="00F923D9"/>
    <w:rsid w:val="00F9368A"/>
    <w:rsid w:val="00F94C25"/>
    <w:rsid w:val="00F96632"/>
    <w:rsid w:val="00FA0E2B"/>
    <w:rsid w:val="00FA4757"/>
    <w:rsid w:val="00FB0309"/>
    <w:rsid w:val="00FB0CCC"/>
    <w:rsid w:val="00FB3C37"/>
    <w:rsid w:val="00FB4830"/>
    <w:rsid w:val="00FB5657"/>
    <w:rsid w:val="00FC0EA9"/>
    <w:rsid w:val="00FC2ED1"/>
    <w:rsid w:val="00FC3C06"/>
    <w:rsid w:val="00FC3D79"/>
    <w:rsid w:val="00FC62E6"/>
    <w:rsid w:val="00FC62F9"/>
    <w:rsid w:val="00FD0364"/>
    <w:rsid w:val="00FD1A73"/>
    <w:rsid w:val="00FD39CB"/>
    <w:rsid w:val="00FE064C"/>
    <w:rsid w:val="00FE1528"/>
    <w:rsid w:val="00FE5383"/>
    <w:rsid w:val="00FE57BB"/>
    <w:rsid w:val="00FF01BD"/>
    <w:rsid w:val="00FF4E4F"/>
    <w:rsid w:val="00FF5D84"/>
    <w:rsid w:val="00FF63D8"/>
    <w:rsid w:val="00FF66A4"/>
    <w:rsid w:val="00FF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9F3660"/>
  <w15:docId w15:val="{EE9790CC-4824-4B6A-8C28-0955B261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608"/>
    <w:pPr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9F5608"/>
    <w:pPr>
      <w:tabs>
        <w:tab w:val="center" w:pos="4252"/>
        <w:tab w:val="right" w:pos="8504"/>
      </w:tabs>
    </w:pPr>
    <w:rPr>
      <w:rFonts w:eastAsia="Calibri"/>
      <w:lang w:eastAsia="pt-PT"/>
    </w:rPr>
  </w:style>
  <w:style w:type="character" w:customStyle="1" w:styleId="CabealhoCarter">
    <w:name w:val="Cabeçalho Caráter"/>
    <w:link w:val="Cabealho"/>
    <w:uiPriority w:val="99"/>
    <w:rsid w:val="009F5608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rsid w:val="009F5608"/>
    <w:rPr>
      <w:rFonts w:ascii="Tahoma" w:eastAsia="Calibri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9F560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rsid w:val="009F5608"/>
    <w:pPr>
      <w:tabs>
        <w:tab w:val="center" w:pos="4252"/>
        <w:tab w:val="right" w:pos="8504"/>
      </w:tabs>
    </w:pPr>
    <w:rPr>
      <w:rFonts w:eastAsia="Calibri"/>
    </w:rPr>
  </w:style>
  <w:style w:type="character" w:customStyle="1" w:styleId="RodapCarter">
    <w:name w:val="Rodapé Caráter"/>
    <w:link w:val="Rodap"/>
    <w:uiPriority w:val="99"/>
    <w:rsid w:val="009F5608"/>
    <w:rPr>
      <w:rFonts w:ascii="Times New Roman" w:hAnsi="Times New Roman" w:cs="Times New Roman"/>
      <w:sz w:val="24"/>
      <w:szCs w:val="24"/>
    </w:rPr>
  </w:style>
  <w:style w:type="character" w:styleId="Hiperligao">
    <w:name w:val="Hyperlink"/>
    <w:uiPriority w:val="99"/>
    <w:rsid w:val="009F5608"/>
    <w:rPr>
      <w:color w:val="0000FF"/>
      <w:u w:val="single"/>
    </w:rPr>
  </w:style>
  <w:style w:type="table" w:styleId="Tabelacomgrelha">
    <w:name w:val="Table Grid"/>
    <w:basedOn w:val="Tabelanormal"/>
    <w:uiPriority w:val="99"/>
    <w:rsid w:val="009F560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uiPriority w:val="99"/>
    <w:semiHidden/>
    <w:rsid w:val="008C20DB"/>
    <w:rPr>
      <w:color w:val="808080"/>
    </w:rPr>
  </w:style>
  <w:style w:type="paragraph" w:styleId="PargrafodaLista">
    <w:name w:val="List Paragraph"/>
    <w:basedOn w:val="Normal"/>
    <w:uiPriority w:val="99"/>
    <w:qFormat/>
    <w:rsid w:val="00261E3B"/>
    <w:pPr>
      <w:ind w:left="720"/>
      <w:contextualSpacing/>
    </w:pPr>
    <w:rPr>
      <w:lang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rsid w:val="00261E3B"/>
    <w:pPr>
      <w:jc w:val="left"/>
    </w:pPr>
    <w:rPr>
      <w:rFonts w:ascii="Calibri" w:eastAsia="Calibri" w:hAnsi="Calibri"/>
      <w:sz w:val="20"/>
      <w:szCs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261E3B"/>
    <w:rPr>
      <w:lang w:eastAsia="en-US"/>
    </w:rPr>
  </w:style>
  <w:style w:type="character" w:styleId="Refdenotaderodap">
    <w:name w:val="footnote reference"/>
    <w:uiPriority w:val="99"/>
    <w:semiHidden/>
    <w:rsid w:val="00261E3B"/>
    <w:rPr>
      <w:vertAlign w:val="superscript"/>
    </w:rPr>
  </w:style>
  <w:style w:type="paragraph" w:customStyle="1" w:styleId="Default">
    <w:name w:val="Default"/>
    <w:rsid w:val="002609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xt11">
    <w:name w:val="text11"/>
    <w:basedOn w:val="Normal"/>
    <w:rsid w:val="0026508A"/>
    <w:pPr>
      <w:spacing w:before="100" w:beforeAutospacing="1" w:after="100" w:afterAutospacing="1"/>
      <w:ind w:left="450"/>
      <w:jc w:val="left"/>
    </w:pPr>
    <w:rPr>
      <w:rFonts w:ascii="proxima-nova-alt" w:hAnsi="proxima-nova-alt"/>
      <w:color w:val="222222"/>
      <w:spacing w:val="8"/>
      <w:lang w:val="en-GB" w:eastAsia="en-GB"/>
    </w:rPr>
  </w:style>
  <w:style w:type="paragraph" w:styleId="HTMLpr-formatado">
    <w:name w:val="HTML Preformatted"/>
    <w:basedOn w:val="Normal"/>
    <w:link w:val="HTMLpr-formatadoCarter"/>
    <w:uiPriority w:val="99"/>
    <w:unhideWhenUsed/>
    <w:rsid w:val="007A7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7A728D"/>
    <w:rPr>
      <w:rFonts w:ascii="Courier New" w:eastAsia="Times New Roman" w:hAnsi="Courier New" w:cs="Courier New"/>
    </w:rPr>
  </w:style>
  <w:style w:type="character" w:customStyle="1" w:styleId="tlid-translation">
    <w:name w:val="tlid-translation"/>
    <w:basedOn w:val="Tipodeletrapredefinidodopargrafo"/>
    <w:rsid w:val="00730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555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1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9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3337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43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043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25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235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288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48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07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898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774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999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6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64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88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68086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111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9731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14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6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5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6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1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26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674212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5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7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1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4989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9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1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83524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629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8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6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88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981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219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41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043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436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995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97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6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8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9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8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30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9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627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9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5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5148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89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6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8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4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48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08309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75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4" Type="http://schemas.openxmlformats.org/officeDocument/2006/relationships/footer" Target="footer1.xml"/><Relationship Id="rId9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C2F14A9DDB47B16A08DF58D930DC" ma:contentTypeVersion="2" ma:contentTypeDescription="Create a new document." ma:contentTypeScope="" ma:versionID="fdbd63baad6a9635f4063588823eff26">
  <xsd:schema xmlns:xsd="http://www.w3.org/2001/XMLSchema" xmlns:xs="http://www.w3.org/2001/XMLSchema" xmlns:p="http://schemas.microsoft.com/office/2006/metadata/properties" xmlns:ns1="http://schemas.microsoft.com/sharepoint/v3" xmlns:ns2="030f58c6-c723-418f-8830-070dc5e1d8cc" targetNamespace="http://schemas.microsoft.com/office/2006/metadata/properties" ma:root="true" ma:fieldsID="6145ff93c31bfb1f52a2becaf932c8ca" ns1:_="" ns2:_="">
    <xsd:import namespace="http://schemas.microsoft.com/sharepoint/v3"/>
    <xsd:import namespace="030f58c6-c723-418f-8830-070dc5e1d8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f58c6-c723-418f-8830-070dc5e1d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988052b1-3acc-48e6-b629-feae917c74d7" ContentTypeId="0x0101" PreviousValue="tru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EDF7CA51E3374D9FA4D102273FB243" ma:contentTypeVersion="15" ma:contentTypeDescription="Criar um novo documento." ma:contentTypeScope="" ma:versionID="edec9143e3e30f1b7887b29f84b7adbf">
  <xsd:schema xmlns:xsd="http://www.w3.org/2001/XMLSchema" xmlns:xs="http://www.w3.org/2001/XMLSchema" xmlns:p="http://schemas.microsoft.com/office/2006/metadata/properties" xmlns:ns1="http://schemas.microsoft.com/sharepoint/v3" xmlns:ns2="b4be96da-69ff-438c-950f-3f3921697169" xmlns:ns3="b35aa516-8b0a-4138-9955-50e29acd6df1" xmlns:ns4="770e03b7-2e9f-49d8-9188-c0ecb9acbee3" xmlns:ns5="http://schemas.microsoft.com/sharepoint.v3" xmlns:ns6="3f5d445b-7927-406b-a8e8-a74f465592f6" targetNamespace="http://schemas.microsoft.com/office/2006/metadata/properties" ma:root="true" ma:fieldsID="1a8c2a1f9bb5cea64eb98cd0dcca125e" ns1:_="" ns2:_="" ns3:_="" ns4:_="" ns5:_="" ns6:_="">
    <xsd:import namespace="http://schemas.microsoft.com/sharepoint/v3"/>
    <xsd:import namespace="b4be96da-69ff-438c-950f-3f3921697169"/>
    <xsd:import namespace="b35aa516-8b0a-4138-9955-50e29acd6df1"/>
    <xsd:import namespace="770e03b7-2e9f-49d8-9188-c0ecb9acbee3"/>
    <xsd:import namespace="http://schemas.microsoft.com/sharepoint.v3"/>
    <xsd:import namespace="3f5d445b-7927-406b-a8e8-a74f465592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escri_x00e7__x00e3_o" minOccurs="0"/>
                <xsd:element ref="ns4:Descri_x00e7__x00e3_o_x0020_da_x0020_Pasta" minOccurs="0"/>
                <xsd:element ref="ns1:RoutingRuleDescription" minOccurs="0"/>
                <xsd:element ref="ns5:CategoryDescription" minOccurs="0"/>
                <xsd:element ref="ns6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3" nillable="true" ma:displayName="Descrição da Pasta" ma:description="Nova Pasta com descrição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96da-69ff-438c-950f-3f392169716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ersistente" ma:description="Manter ID ao adicion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aa516-8b0a-4138-9955-50e29acd6df1" elementFormDefault="qualified">
    <xsd:import namespace="http://schemas.microsoft.com/office/2006/documentManagement/types"/>
    <xsd:import namespace="http://schemas.microsoft.com/office/infopath/2007/PartnerControls"/>
    <xsd:element name="Descri_x00e7__x00e3_o" ma:index="11" nillable="true" ma:displayName="Descrição do Ficheiro" ma:internalName="Descri_x00e7__x00e3_o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e03b7-2e9f-49d8-9188-c0ecb9acbee3" elementFormDefault="qualified">
    <xsd:import namespace="http://schemas.microsoft.com/office/2006/documentManagement/types"/>
    <xsd:import namespace="http://schemas.microsoft.com/office/infopath/2007/PartnerControls"/>
    <xsd:element name="Descri_x00e7__x00e3_o_x0020_da_x0020_Pasta" ma:index="12" nillable="true" ma:displayName="Descrição da Pasta" ma:internalName="Descri_x00e7__x00e3_o_x0020_da_x0020_Pas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Descrição" ma:description="A utilizar na biblioteca personalizada (Documentos e Pastas)." ma:internalName="Category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d445b-7927-406b-a8e8-a74f46559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9009F-74A2-49C6-816A-59FF421D57EA}">
  <ds:schemaRefs>
    <ds:schemaRef ds:uri="http://schemas.microsoft.com/office/2006/metadata/properties"/>
    <ds:schemaRef ds:uri="http://schemas.microsoft.com/office/infopath/2007/PartnerControls"/>
    <ds:schemaRef ds:uri="770e03b7-2e9f-49d8-9188-c0ecb9acbee3"/>
    <ds:schemaRef ds:uri="b35aa516-8b0a-4138-9955-50e29acd6df1"/>
    <ds:schemaRef ds:uri="http://schemas.microsoft.com/sharepoint/v3"/>
    <ds:schemaRef ds:uri="http://schemas.microsoft.com/sharepoint.v3"/>
    <ds:schemaRef ds:uri="b4be96da-69ff-438c-950f-3f3921697169"/>
  </ds:schemaRefs>
</ds:datastoreItem>
</file>

<file path=customXml/itemProps2.xml><?xml version="1.0" encoding="utf-8"?>
<ds:datastoreItem xmlns:ds="http://schemas.openxmlformats.org/officeDocument/2006/customXml" ds:itemID="{5F76DEE1-52A9-49FC-A341-213595B7B4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7A7EDC-435C-4034-9017-BB16816FB2D2}"/>
</file>

<file path=customXml/itemProps4.xml><?xml version="1.0" encoding="utf-8"?>
<ds:datastoreItem xmlns:ds="http://schemas.openxmlformats.org/officeDocument/2006/customXml" ds:itemID="{64AE7234-A078-4EAB-86D6-0F7C28C2F5FC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D1B9E3F-6941-47A7-9963-542F37096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be96da-69ff-438c-950f-3f3921697169"/>
    <ds:schemaRef ds:uri="b35aa516-8b0a-4138-9955-50e29acd6df1"/>
    <ds:schemaRef ds:uri="770e03b7-2e9f-49d8-9188-c0ecb9acbee3"/>
    <ds:schemaRef ds:uri="http://schemas.microsoft.com/sharepoint.v3"/>
    <ds:schemaRef ds:uri="3f5d445b-7927-406b-a8e8-a74f46559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315CE19-1446-4DC4-9157-0B1AABA1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435B7823.dotm</Template>
  <TotalTime>1</TotalTime>
  <Pages>6</Pages>
  <Words>1655</Words>
  <Characters>8941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Trigo</dc:creator>
  <cp:keywords/>
  <dc:description/>
  <cp:lastModifiedBy>Helena Vitorino</cp:lastModifiedBy>
  <cp:revision>3</cp:revision>
  <cp:lastPrinted>2019-11-19T11:42:00Z</cp:lastPrinted>
  <dcterms:created xsi:type="dcterms:W3CDTF">2019-11-19T12:29:00Z</dcterms:created>
  <dcterms:modified xsi:type="dcterms:W3CDTF">2019-11-19T12:29:00Z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0x010100724AC2F14A9DDB47B16A08DF58D930DC</vt:lpwstr>
  </property>
  <property fmtid="{D5CDD505-2E9C-101B-9397-08002B2CF9AE}" pid="3" name="_dlc_DocIdItemGuid">
    <vt:lpwstr>00637356-a0be-4fb1-8e34-9d4ecf385e35</vt:lpwstr>
  </property>
</Properties>
</file>